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B9586" w14:textId="77777777" w:rsidR="004607F8" w:rsidRDefault="004607F8" w:rsidP="004607F8">
      <w:pPr>
        <w:autoSpaceDE w:val="0"/>
        <w:autoSpaceDN w:val="0"/>
        <w:adjustRightInd w:val="0"/>
        <w:spacing w:after="0" w:line="240" w:lineRule="auto"/>
        <w:ind w:firstLine="567"/>
        <w:jc w:val="both"/>
      </w:pPr>
      <w:r>
        <w:t>Комплекс аппаратно-программный «Здоровье-Экспресс» предназначен для скрининг-оценки уровня психофизиологического и соматического здоровья, резервов организма, параметров физического развития человека и выдачи индивидуальных рекомендаций по коррекции состояния и выбору образа жизни. Комплекс может быть использован в поликлиниках, клиниках, лечебно-профилактических учреждениях, оздоровительных пунктах, диагностических центрах, центрах здоровья, в санаториях и профилакториях, медицинских кабинетах учебных и спортивных заведений, медицинских кабинетах организаций и предприятий, центрах тестирования ГТО.</w:t>
      </w:r>
    </w:p>
    <w:p w14:paraId="4633FD9C" w14:textId="77777777" w:rsidR="004607F8" w:rsidRDefault="004607F8" w:rsidP="004607F8">
      <w:pPr>
        <w:autoSpaceDE w:val="0"/>
        <w:autoSpaceDN w:val="0"/>
        <w:adjustRightInd w:val="0"/>
        <w:spacing w:after="0" w:line="240" w:lineRule="auto"/>
        <w:ind w:firstLine="567"/>
        <w:jc w:val="both"/>
      </w:pPr>
      <w:proofErr w:type="gramStart"/>
      <w:r>
        <w:t>АПК</w:t>
      </w:r>
      <w:proofErr w:type="gramEnd"/>
      <w:r>
        <w:t xml:space="preserve"> Здоровье- экспресс представляет собой комплекс медицинских приборов и аппаратов, подключенных к персональному компьютеру и специализированное ПО. </w:t>
      </w:r>
    </w:p>
    <w:p w14:paraId="539531E5" w14:textId="77777777" w:rsidR="004607F8" w:rsidRDefault="004607F8" w:rsidP="004607F8">
      <w:pPr>
        <w:autoSpaceDE w:val="0"/>
        <w:autoSpaceDN w:val="0"/>
        <w:adjustRightInd w:val="0"/>
        <w:spacing w:after="0" w:line="240" w:lineRule="auto"/>
        <w:ind w:firstLine="567"/>
        <w:jc w:val="both"/>
      </w:pPr>
      <w:r>
        <w:t>В АПК Здоровье- экспресс медицинские процедуры сгруппированы по модулям. При выборе требуемого вида обследования запускается соответствующий программный модуль. Для работы некоторых модулей, например, для модуля ЭКГ-12, могут требоваться приборы и аппараты; для других модулей, например, модулей анкетирования, дополнительного оборудования не требуется.</w:t>
      </w:r>
    </w:p>
    <w:p w14:paraId="1DA8116F" w14:textId="77777777" w:rsidR="004607F8" w:rsidRDefault="004607F8" w:rsidP="004607F8">
      <w:pPr>
        <w:pStyle w:val="2"/>
        <w:spacing w:before="0" w:line="240" w:lineRule="auto"/>
      </w:pPr>
    </w:p>
    <w:p w14:paraId="53B190BC" w14:textId="77777777" w:rsidR="004607F8" w:rsidRDefault="004607F8" w:rsidP="004607F8">
      <w:pPr>
        <w:pStyle w:val="2"/>
        <w:spacing w:before="0" w:line="240" w:lineRule="auto"/>
        <w:rPr>
          <w:rFonts w:ascii="Arial" w:hAnsi="Arial" w:cs="Arial"/>
          <w:b/>
          <w:bCs/>
        </w:rPr>
      </w:pPr>
      <w:r>
        <w:rPr>
          <w:rFonts w:ascii="Arial" w:hAnsi="Arial" w:cs="Arial"/>
          <w:b/>
          <w:bCs/>
        </w:rPr>
        <w:t>Модуль «Антропометрия»</w:t>
      </w:r>
    </w:p>
    <w:p w14:paraId="5E0A6C17" w14:textId="77777777" w:rsidR="004607F8" w:rsidRDefault="004607F8" w:rsidP="004607F8">
      <w:pPr>
        <w:tabs>
          <w:tab w:val="left" w:pos="284"/>
          <w:tab w:val="left" w:pos="426"/>
        </w:tabs>
        <w:spacing w:after="0" w:line="240" w:lineRule="auto"/>
        <w:jc w:val="both"/>
      </w:pPr>
      <w:r>
        <w:t xml:space="preserve">Модуль занесения данных антропометрии, АД и ВГД, который реализует возможность проведения измерений, в том числе с использованием подключенных приборов с автоматизированной передачей данных, и учета следующих показателей с формированием автоматизированного заключения: измерение роста, веса, усилия сжатия кисти, т.е. динамометрия, измерение кожно-жировых складок для определения </w:t>
      </w:r>
      <w:proofErr w:type="spellStart"/>
      <w:r>
        <w:t>трофологического</w:t>
      </w:r>
      <w:proofErr w:type="spellEnd"/>
      <w:r>
        <w:t xml:space="preserve"> статуса, объема талии и бедер, артериального давления, пульса и внутриглазного давления.</w:t>
      </w:r>
    </w:p>
    <w:p w14:paraId="50E1887E" w14:textId="77777777" w:rsidR="004607F8" w:rsidRDefault="004607F8" w:rsidP="004607F8">
      <w:pPr>
        <w:pStyle w:val="2"/>
        <w:spacing w:before="0" w:line="240" w:lineRule="auto"/>
      </w:pPr>
    </w:p>
    <w:p w14:paraId="773E3751" w14:textId="77777777" w:rsidR="004607F8" w:rsidRDefault="004607F8" w:rsidP="004607F8">
      <w:pPr>
        <w:pStyle w:val="2"/>
        <w:spacing w:before="0" w:line="240" w:lineRule="auto"/>
        <w:rPr>
          <w:rFonts w:ascii="Arial" w:hAnsi="Arial" w:cs="Arial"/>
          <w:b/>
          <w:bCs/>
        </w:rPr>
      </w:pPr>
      <w:r>
        <w:rPr>
          <w:rFonts w:ascii="Arial" w:hAnsi="Arial" w:cs="Arial"/>
          <w:b/>
          <w:bCs/>
        </w:rPr>
        <w:t>Модуль «СКУС»</w:t>
      </w:r>
    </w:p>
    <w:p w14:paraId="28DD0DB2" w14:textId="77777777" w:rsidR="004607F8" w:rsidRDefault="004607F8" w:rsidP="004607F8">
      <w:pPr>
        <w:tabs>
          <w:tab w:val="left" w:pos="284"/>
          <w:tab w:val="left" w:pos="426"/>
        </w:tabs>
        <w:spacing w:after="0" w:line="240" w:lineRule="auto"/>
        <w:jc w:val="both"/>
      </w:pPr>
      <w:r>
        <w:t>Модуль «СКУС» (система контроля уровня стресса) предназначен для проведения</w:t>
      </w:r>
    </w:p>
    <w:p w14:paraId="43633576" w14:textId="77777777" w:rsidR="004607F8" w:rsidRDefault="004607F8" w:rsidP="004607F8">
      <w:pPr>
        <w:tabs>
          <w:tab w:val="left" w:pos="284"/>
          <w:tab w:val="left" w:pos="426"/>
        </w:tabs>
        <w:spacing w:after="0" w:line="240" w:lineRule="auto"/>
        <w:jc w:val="both"/>
      </w:pPr>
      <w:r>
        <w:t>психофизиологического обследования.</w:t>
      </w:r>
    </w:p>
    <w:p w14:paraId="5006DADD" w14:textId="77777777" w:rsidR="004607F8" w:rsidRDefault="004607F8" w:rsidP="004607F8">
      <w:pPr>
        <w:tabs>
          <w:tab w:val="left" w:pos="284"/>
          <w:tab w:val="left" w:pos="426"/>
        </w:tabs>
        <w:spacing w:after="0" w:line="240" w:lineRule="auto"/>
        <w:jc w:val="both"/>
      </w:pPr>
      <w:r>
        <w:t>Для оценки уровня стресса используются две методики:</w:t>
      </w:r>
    </w:p>
    <w:p w14:paraId="320738D0" w14:textId="77777777" w:rsidR="004607F8" w:rsidRDefault="004607F8" w:rsidP="004607F8">
      <w:pPr>
        <w:tabs>
          <w:tab w:val="left" w:pos="284"/>
          <w:tab w:val="left" w:pos="426"/>
        </w:tabs>
        <w:spacing w:after="0" w:line="240" w:lineRule="auto"/>
        <w:jc w:val="both"/>
      </w:pPr>
      <w:r>
        <w:t>– оценка общего функционального состояния,</w:t>
      </w:r>
    </w:p>
    <w:p w14:paraId="5A1B45F3" w14:textId="77777777" w:rsidR="004607F8" w:rsidRDefault="004607F8" w:rsidP="004607F8">
      <w:pPr>
        <w:tabs>
          <w:tab w:val="left" w:pos="284"/>
          <w:tab w:val="left" w:pos="426"/>
        </w:tabs>
        <w:spacing w:after="0" w:line="240" w:lineRule="auto"/>
        <w:jc w:val="both"/>
      </w:pPr>
      <w:r>
        <w:t>– оценки зрительно-моторной реакции.</w:t>
      </w:r>
    </w:p>
    <w:p w14:paraId="63575291" w14:textId="77777777" w:rsidR="004607F8" w:rsidRDefault="004607F8" w:rsidP="004607F8">
      <w:pPr>
        <w:tabs>
          <w:tab w:val="left" w:pos="284"/>
          <w:tab w:val="left" w:pos="426"/>
        </w:tabs>
        <w:spacing w:after="0" w:line="240" w:lineRule="auto"/>
        <w:jc w:val="both"/>
      </w:pPr>
      <w:r>
        <w:t>В ходе тестов определяются:</w:t>
      </w:r>
    </w:p>
    <w:p w14:paraId="280775F8" w14:textId="77777777" w:rsidR="004607F8" w:rsidRDefault="004607F8" w:rsidP="004607F8">
      <w:pPr>
        <w:tabs>
          <w:tab w:val="left" w:pos="284"/>
          <w:tab w:val="left" w:pos="426"/>
        </w:tabs>
        <w:spacing w:after="0" w:line="240" w:lineRule="auto"/>
        <w:jc w:val="both"/>
      </w:pPr>
      <w:r>
        <w:t>– скорость простой моторно-зрительной реакции,</w:t>
      </w:r>
    </w:p>
    <w:p w14:paraId="41457725" w14:textId="77777777" w:rsidR="004607F8" w:rsidRDefault="004607F8" w:rsidP="004607F8">
      <w:pPr>
        <w:tabs>
          <w:tab w:val="left" w:pos="284"/>
          <w:tab w:val="left" w:pos="426"/>
        </w:tabs>
        <w:spacing w:after="0" w:line="240" w:lineRule="auto"/>
        <w:jc w:val="both"/>
      </w:pPr>
      <w:r>
        <w:t>– скорость сложной моторно-зрительной реакции,</w:t>
      </w:r>
    </w:p>
    <w:p w14:paraId="20F8AE4B" w14:textId="77777777" w:rsidR="004607F8" w:rsidRDefault="004607F8" w:rsidP="004607F8">
      <w:pPr>
        <w:tabs>
          <w:tab w:val="left" w:pos="284"/>
          <w:tab w:val="left" w:pos="426"/>
        </w:tabs>
        <w:spacing w:after="0" w:line="240" w:lineRule="auto"/>
        <w:jc w:val="both"/>
      </w:pPr>
      <w:r>
        <w:t>– критическая частота световых мельканий,</w:t>
      </w:r>
    </w:p>
    <w:p w14:paraId="7F4343A4" w14:textId="77777777" w:rsidR="004607F8" w:rsidRDefault="004607F8" w:rsidP="004607F8">
      <w:pPr>
        <w:tabs>
          <w:tab w:val="left" w:pos="284"/>
          <w:tab w:val="left" w:pos="426"/>
        </w:tabs>
        <w:spacing w:after="0" w:line="240" w:lineRule="auto"/>
        <w:jc w:val="both"/>
      </w:pPr>
      <w:r>
        <w:t>– частота слияния световых мельканий.</w:t>
      </w:r>
    </w:p>
    <w:p w14:paraId="5286E6F5" w14:textId="77777777" w:rsidR="004607F8" w:rsidRDefault="004607F8" w:rsidP="004607F8">
      <w:pPr>
        <w:pStyle w:val="2"/>
        <w:spacing w:before="0" w:line="240" w:lineRule="auto"/>
      </w:pPr>
    </w:p>
    <w:p w14:paraId="1C5732ED" w14:textId="77777777" w:rsidR="004607F8" w:rsidRDefault="004607F8" w:rsidP="004607F8">
      <w:pPr>
        <w:pStyle w:val="2"/>
        <w:spacing w:before="0" w:line="240" w:lineRule="auto"/>
        <w:rPr>
          <w:rFonts w:ascii="Arial" w:hAnsi="Arial" w:cs="Arial"/>
          <w:b/>
          <w:bCs/>
        </w:rPr>
      </w:pPr>
      <w:r>
        <w:rPr>
          <w:rFonts w:ascii="Arial" w:hAnsi="Arial" w:cs="Arial"/>
          <w:b/>
          <w:bCs/>
        </w:rPr>
        <w:t>Модуль «Оценка вариабельности сердечного ритма (ВСР)»</w:t>
      </w:r>
    </w:p>
    <w:p w14:paraId="5849737B" w14:textId="77777777" w:rsidR="004607F8" w:rsidRDefault="004607F8" w:rsidP="004607F8">
      <w:pPr>
        <w:autoSpaceDE w:val="0"/>
        <w:autoSpaceDN w:val="0"/>
        <w:adjustRightInd w:val="0"/>
        <w:spacing w:after="0" w:line="240" w:lineRule="auto"/>
        <w:jc w:val="both"/>
      </w:pPr>
      <w:r>
        <w:t xml:space="preserve">Анализ вариабельности сердечного ритма (ВСР) является стандартной, научно обоснованной методологией </w:t>
      </w:r>
      <w:proofErr w:type="spellStart"/>
      <w:r>
        <w:t>донозологической</w:t>
      </w:r>
      <w:proofErr w:type="spellEnd"/>
      <w:r>
        <w:t xml:space="preserve"> диагностики для получения информации о степени напряжения регуляторных систем, как неспецифического ответа организма на любые неблагоприятные воздействия, требующие мобилизации функциональных резервов. Методика оценки ВСР по 3-х или 5-минутной записи ЭКГ рассчитывает временные и частотные параметры, а также классифицирует функциональное состояние организма на основе представлений о гомеостазе и адаптации с вычислением Показателя Активности Регуляторных Систем (ПАРС).</w:t>
      </w:r>
    </w:p>
    <w:p w14:paraId="14E0172B" w14:textId="77777777" w:rsidR="004607F8" w:rsidRDefault="004607F8" w:rsidP="004607F8">
      <w:pPr>
        <w:autoSpaceDE w:val="0"/>
        <w:autoSpaceDN w:val="0"/>
        <w:adjustRightInd w:val="0"/>
        <w:spacing w:after="0" w:line="240" w:lineRule="auto"/>
        <w:jc w:val="both"/>
      </w:pPr>
    </w:p>
    <w:p w14:paraId="73E58C28" w14:textId="77777777" w:rsidR="004607F8" w:rsidRDefault="004607F8" w:rsidP="004607F8">
      <w:pPr>
        <w:pStyle w:val="2"/>
        <w:spacing w:before="0" w:line="240" w:lineRule="auto"/>
        <w:rPr>
          <w:rFonts w:ascii="Arial" w:hAnsi="Arial" w:cs="Arial"/>
          <w:b/>
          <w:bCs/>
        </w:rPr>
      </w:pPr>
      <w:r>
        <w:rPr>
          <w:rFonts w:ascii="Arial" w:hAnsi="Arial" w:cs="Arial"/>
          <w:b/>
          <w:bCs/>
        </w:rPr>
        <w:t>Модуль «</w:t>
      </w:r>
      <w:proofErr w:type="spellStart"/>
      <w:r>
        <w:rPr>
          <w:rFonts w:ascii="Arial" w:hAnsi="Arial" w:cs="Arial"/>
          <w:b/>
          <w:bCs/>
        </w:rPr>
        <w:t>Кардиовизор</w:t>
      </w:r>
      <w:proofErr w:type="spellEnd"/>
      <w:r>
        <w:rPr>
          <w:rFonts w:ascii="Arial" w:hAnsi="Arial" w:cs="Arial"/>
          <w:b/>
          <w:bCs/>
        </w:rPr>
        <w:t>» (дисперсионное картирование ЭКГ)</w:t>
      </w:r>
    </w:p>
    <w:p w14:paraId="483EDBEF" w14:textId="77777777" w:rsidR="004607F8" w:rsidRDefault="004607F8" w:rsidP="004607F8">
      <w:pPr>
        <w:autoSpaceDE w:val="0"/>
        <w:autoSpaceDN w:val="0"/>
        <w:adjustRightInd w:val="0"/>
        <w:spacing w:after="0" w:line="240" w:lineRule="auto"/>
        <w:jc w:val="both"/>
      </w:pPr>
      <w:r>
        <w:t xml:space="preserve">Модуль предназначен для неинвазивной скрининговой оценки состояния сердца и уровня стресса организма. В процессе обследования регистрируется ЭКГ покоя в положении сидя или лежа с 4-х электродов, наложенных на конечности (отведения I, II, III, </w:t>
      </w:r>
      <w:proofErr w:type="spellStart"/>
      <w:r>
        <w:t>aVR</w:t>
      </w:r>
      <w:proofErr w:type="spellEnd"/>
      <w:r>
        <w:t xml:space="preserve">, </w:t>
      </w:r>
      <w:proofErr w:type="spellStart"/>
      <w:r>
        <w:t>aVL</w:t>
      </w:r>
      <w:proofErr w:type="spellEnd"/>
      <w:r>
        <w:t xml:space="preserve">, </w:t>
      </w:r>
      <w:proofErr w:type="spellStart"/>
      <w:r>
        <w:t>aVF</w:t>
      </w:r>
      <w:proofErr w:type="spellEnd"/>
      <w:r>
        <w:t>). Медработник выбирает длительность регистрации: 30 секунд, 3 или 5 минут.</w:t>
      </w:r>
    </w:p>
    <w:p w14:paraId="2E882DFA" w14:textId="0C57D15B" w:rsidR="004607F8" w:rsidRDefault="004607F8" w:rsidP="004607F8">
      <w:pPr>
        <w:autoSpaceDE w:val="0"/>
        <w:autoSpaceDN w:val="0"/>
        <w:adjustRightInd w:val="0"/>
        <w:spacing w:after="0" w:line="240" w:lineRule="auto"/>
        <w:jc w:val="both"/>
      </w:pPr>
      <w:r>
        <w:lastRenderedPageBreak/>
        <w:t xml:space="preserve">Методика анализа </w:t>
      </w:r>
      <w:proofErr w:type="spellStart"/>
      <w:r>
        <w:t>микроальтернаций</w:t>
      </w:r>
      <w:proofErr w:type="spellEnd"/>
      <w:r>
        <w:t xml:space="preserve"> ЭКГ выделяет из записи ЭКГ 30- секундные участки. Для каждого участка проводится автоматический анализ низкоамплитудных колебаний ЭКГ- сигнала в последовательных сокращениях сердца, т.н. анализ микроальтернаций1 ,2 ,3. Это принципиально отличается от стандартного контурного анализа ЭКГ. </w:t>
      </w:r>
      <w:proofErr w:type="spellStart"/>
      <w:r>
        <w:t>Микроальтернации</w:t>
      </w:r>
      <w:proofErr w:type="spellEnd"/>
      <w:r>
        <w:t xml:space="preserve"> являются чувствительными индикаторами суммарной работы физиологических систем организма, участвующих в механизмах регуляции сердца. Методика ДК ЭКГ реагирует на изменения ионного баланса в миоцитах, сдвиги симпатоадреналовой активации и другие метаболические изменения, которые вследствие небольшой величины не проявляются в морфологии ЭКГ или на УЗИ сердца. Аналогично методика ДК ЭКГ реагирует на скрытую динамику компенсаторной реакции левого желудочка, что позволяет своевременно выявить состояние перегрузки сердца.</w:t>
      </w:r>
    </w:p>
    <w:p w14:paraId="3958949B" w14:textId="77777777" w:rsidR="004607F8" w:rsidRDefault="004607F8" w:rsidP="004607F8">
      <w:pPr>
        <w:autoSpaceDE w:val="0"/>
        <w:autoSpaceDN w:val="0"/>
        <w:adjustRightInd w:val="0"/>
        <w:spacing w:after="0" w:line="240" w:lineRule="auto"/>
        <w:jc w:val="both"/>
      </w:pPr>
      <w:r>
        <w:t xml:space="preserve">Характеристики </w:t>
      </w:r>
      <w:proofErr w:type="spellStart"/>
      <w:r>
        <w:t>микроальтернаций</w:t>
      </w:r>
      <w:proofErr w:type="spellEnd"/>
      <w:r>
        <w:t xml:space="preserve"> представляются интегральным индексом Миокард и девятью показателями, детализирующими изменения по отделам сердца, а также по интервалам де- и </w:t>
      </w:r>
      <w:proofErr w:type="spellStart"/>
      <w:r>
        <w:t>реполяризации</w:t>
      </w:r>
      <w:proofErr w:type="spellEnd"/>
      <w:r>
        <w:t xml:space="preserve">. Формируется карта усредненных амплитуд </w:t>
      </w:r>
      <w:proofErr w:type="spellStart"/>
      <w:r>
        <w:t>микроальтернаций</w:t>
      </w:r>
      <w:proofErr w:type="spellEnd"/>
      <w:r>
        <w:t xml:space="preserve"> в виде 3-мерной цветовой модели сердца (дисперсионный портрет сердца). В норме индекс Миокард находится в границах 0-14%, пограничное состояние – 15-18%, значение 19% и выше является отклонением.</w:t>
      </w:r>
    </w:p>
    <w:p w14:paraId="1649CE69" w14:textId="77777777" w:rsidR="004607F8" w:rsidRDefault="004607F8" w:rsidP="004607F8">
      <w:pPr>
        <w:pStyle w:val="2"/>
        <w:spacing w:before="0" w:line="240" w:lineRule="auto"/>
      </w:pPr>
    </w:p>
    <w:p w14:paraId="28804C4A" w14:textId="77777777" w:rsidR="004607F8" w:rsidRDefault="004607F8" w:rsidP="004607F8">
      <w:pPr>
        <w:pStyle w:val="2"/>
        <w:spacing w:before="0" w:line="240" w:lineRule="auto"/>
        <w:rPr>
          <w:rFonts w:ascii="Arial" w:hAnsi="Arial" w:cs="Arial"/>
          <w:b/>
          <w:bCs/>
        </w:rPr>
      </w:pPr>
      <w:r>
        <w:rPr>
          <w:rFonts w:ascii="Arial" w:hAnsi="Arial" w:cs="Arial"/>
          <w:b/>
          <w:bCs/>
        </w:rPr>
        <w:t>Модуль «ЭКГ-12»</w:t>
      </w:r>
    </w:p>
    <w:p w14:paraId="5CFB8AEC" w14:textId="77777777" w:rsidR="004607F8" w:rsidRDefault="004607F8" w:rsidP="004607F8">
      <w:pPr>
        <w:autoSpaceDE w:val="0"/>
        <w:autoSpaceDN w:val="0"/>
        <w:adjustRightInd w:val="0"/>
        <w:spacing w:after="0" w:line="240" w:lineRule="auto"/>
        <w:jc w:val="both"/>
      </w:pPr>
      <w:r>
        <w:t xml:space="preserve">Модуль «ЭКГ-12» позволяет снимать 12-канальную электрокардиограмму и проводить ее контурный анализ. Поверхностная ЭКГ представляет собой отображение суммарного вектора электрической активности сердца на кожу пациента, которая регистрируется усилителем ЭКГ как разности электрических потенциалов между электродами. Эти разности потенциалов называются ЭКГ отведениями. Широко распространена схема 12 стандартных отведений. Шесть из них условно вертикальные, получаемые от фронтально расположенных электродов на конечностях (отведения I, II, III, </w:t>
      </w:r>
      <w:proofErr w:type="spellStart"/>
      <w:r>
        <w:t>aVR</w:t>
      </w:r>
      <w:proofErr w:type="spellEnd"/>
      <w:r>
        <w:t xml:space="preserve">, </w:t>
      </w:r>
      <w:proofErr w:type="spellStart"/>
      <w:r>
        <w:t>aVL</w:t>
      </w:r>
      <w:proofErr w:type="spellEnd"/>
      <w:r>
        <w:t xml:space="preserve">, </w:t>
      </w:r>
      <w:proofErr w:type="spellStart"/>
      <w:r>
        <w:t>aVF</w:t>
      </w:r>
      <w:proofErr w:type="spellEnd"/>
      <w:r>
        <w:t xml:space="preserve">) и шесть условно горизонтальные, получаемые от электродов, расположенных на груди в </w:t>
      </w:r>
      <w:proofErr w:type="spellStart"/>
      <w:r>
        <w:t>прекардиальной</w:t>
      </w:r>
      <w:proofErr w:type="spellEnd"/>
      <w:r>
        <w:t xml:space="preserve"> области (отведения V1, V2, V3, V4, V5, и V6).</w:t>
      </w:r>
    </w:p>
    <w:p w14:paraId="390D69FC" w14:textId="77777777" w:rsidR="004607F8" w:rsidRDefault="004607F8" w:rsidP="004607F8">
      <w:pPr>
        <w:autoSpaceDE w:val="0"/>
        <w:autoSpaceDN w:val="0"/>
        <w:adjustRightInd w:val="0"/>
        <w:spacing w:after="0" w:line="240" w:lineRule="auto"/>
        <w:jc w:val="both"/>
      </w:pPr>
      <w:r>
        <w:t xml:space="preserve">ЭКГ в 12 отведениях – решающий метод исследования для установления большого количества кардиологических диагнозов, особенно аритмий, ишемии миокарда. ЭКГ позволяет также диагностировать увеличение предсердий, гипертрофию желудочков и состояния, способные приводить к обморокам или внезапной смерти, например, синдром Вольфа – Паркинсона – Уайта (WPW), синдром удлинения интервала QT, синдром </w:t>
      </w:r>
      <w:proofErr w:type="spellStart"/>
      <w:r>
        <w:t>Бругада</w:t>
      </w:r>
      <w:proofErr w:type="spellEnd"/>
      <w:r>
        <w:t>.</w:t>
      </w:r>
    </w:p>
    <w:p w14:paraId="52A7B1C0" w14:textId="77777777" w:rsidR="004607F8" w:rsidRDefault="004607F8" w:rsidP="004607F8">
      <w:pPr>
        <w:pStyle w:val="2"/>
        <w:spacing w:before="0" w:line="240" w:lineRule="auto"/>
      </w:pPr>
    </w:p>
    <w:p w14:paraId="065AFE5A" w14:textId="77777777" w:rsidR="004607F8" w:rsidRDefault="004607F8" w:rsidP="004607F8">
      <w:pPr>
        <w:pStyle w:val="2"/>
        <w:spacing w:before="0" w:line="240" w:lineRule="auto"/>
        <w:rPr>
          <w:rFonts w:ascii="Arial" w:hAnsi="Arial" w:cs="Arial"/>
          <w:b/>
          <w:bCs/>
        </w:rPr>
      </w:pPr>
      <w:r>
        <w:rPr>
          <w:rFonts w:ascii="Arial" w:hAnsi="Arial" w:cs="Arial"/>
          <w:b/>
          <w:bCs/>
        </w:rPr>
        <w:t xml:space="preserve">Модуль «Тест </w:t>
      </w:r>
      <w:proofErr w:type="spellStart"/>
      <w:r>
        <w:rPr>
          <w:rFonts w:ascii="Arial" w:hAnsi="Arial" w:cs="Arial"/>
          <w:b/>
          <w:bCs/>
        </w:rPr>
        <w:t>Люшера</w:t>
      </w:r>
      <w:proofErr w:type="spellEnd"/>
      <w:r>
        <w:rPr>
          <w:rFonts w:ascii="Arial" w:hAnsi="Arial" w:cs="Arial"/>
          <w:b/>
          <w:bCs/>
        </w:rPr>
        <w:t>»</w:t>
      </w:r>
    </w:p>
    <w:p w14:paraId="6BDC6FE0" w14:textId="77777777" w:rsidR="004607F8" w:rsidRDefault="004607F8" w:rsidP="004607F8">
      <w:pPr>
        <w:autoSpaceDE w:val="0"/>
        <w:autoSpaceDN w:val="0"/>
        <w:adjustRightInd w:val="0"/>
        <w:spacing w:after="0" w:line="240" w:lineRule="auto"/>
        <w:jc w:val="both"/>
      </w:pPr>
      <w:r>
        <w:t xml:space="preserve">Модуль «Тест </w:t>
      </w:r>
      <w:proofErr w:type="spellStart"/>
      <w:r>
        <w:t>Люшера</w:t>
      </w:r>
      <w:proofErr w:type="spellEnd"/>
      <w:r>
        <w:t xml:space="preserve">» применяется при проведении </w:t>
      </w:r>
      <w:proofErr w:type="spellStart"/>
      <w:r>
        <w:t>цвето</w:t>
      </w:r>
      <w:proofErr w:type="spellEnd"/>
      <w:r>
        <w:t>-психологического</w:t>
      </w:r>
    </w:p>
    <w:p w14:paraId="02BCD286" w14:textId="77777777" w:rsidR="004607F8" w:rsidRDefault="004607F8" w:rsidP="004607F8">
      <w:pPr>
        <w:autoSpaceDE w:val="0"/>
        <w:autoSpaceDN w:val="0"/>
        <w:adjustRightInd w:val="0"/>
        <w:spacing w:after="0" w:line="240" w:lineRule="auto"/>
        <w:jc w:val="both"/>
      </w:pPr>
      <w:r>
        <w:t>тестирования для:</w:t>
      </w:r>
    </w:p>
    <w:p w14:paraId="20E512C2" w14:textId="77777777" w:rsidR="004607F8" w:rsidRDefault="004607F8" w:rsidP="004607F8">
      <w:pPr>
        <w:autoSpaceDE w:val="0"/>
        <w:autoSpaceDN w:val="0"/>
        <w:adjustRightInd w:val="0"/>
        <w:spacing w:after="0" w:line="240" w:lineRule="auto"/>
        <w:jc w:val="both"/>
      </w:pPr>
      <w:r>
        <w:t>– самодиагностики и коррекции своего психологического состояния,</w:t>
      </w:r>
    </w:p>
    <w:p w14:paraId="0F0D592D" w14:textId="77777777" w:rsidR="004607F8" w:rsidRDefault="004607F8" w:rsidP="004607F8">
      <w:pPr>
        <w:autoSpaceDE w:val="0"/>
        <w:autoSpaceDN w:val="0"/>
        <w:adjustRightInd w:val="0"/>
        <w:spacing w:after="0" w:line="240" w:lineRule="auto"/>
        <w:jc w:val="both"/>
      </w:pPr>
      <w:r>
        <w:t>– анализа семейных конфликтов и причин, затрудняющих устройство своей личной жизни,</w:t>
      </w:r>
    </w:p>
    <w:p w14:paraId="0E22BC69" w14:textId="77777777" w:rsidR="004607F8" w:rsidRDefault="004607F8" w:rsidP="004607F8">
      <w:pPr>
        <w:autoSpaceDE w:val="0"/>
        <w:autoSpaceDN w:val="0"/>
        <w:adjustRightInd w:val="0"/>
        <w:spacing w:after="0" w:line="240" w:lineRule="auto"/>
        <w:jc w:val="both"/>
      </w:pPr>
      <w:r>
        <w:t>– контроля динамики волевой и эмоциональной сферы человека,</w:t>
      </w:r>
    </w:p>
    <w:p w14:paraId="65A2D04C" w14:textId="2007421D" w:rsidR="004607F8" w:rsidRDefault="004607F8" w:rsidP="004607F8">
      <w:pPr>
        <w:autoSpaceDE w:val="0"/>
        <w:autoSpaceDN w:val="0"/>
        <w:adjustRightInd w:val="0"/>
        <w:spacing w:after="0" w:line="240" w:lineRule="auto"/>
        <w:jc w:val="both"/>
      </w:pPr>
      <w:r>
        <w:t>– отбора кандидатов в психотерапевтические группы для более адекватного подбора</w:t>
      </w:r>
      <w:r>
        <w:t xml:space="preserve"> </w:t>
      </w:r>
      <w:r>
        <w:t>психотерапевтических воздействий.</w:t>
      </w:r>
    </w:p>
    <w:p w14:paraId="321DF0BE" w14:textId="77777777" w:rsidR="004607F8" w:rsidRDefault="004607F8" w:rsidP="004607F8">
      <w:pPr>
        <w:pStyle w:val="2"/>
        <w:spacing w:before="0" w:line="240" w:lineRule="auto"/>
      </w:pPr>
    </w:p>
    <w:p w14:paraId="41A96989" w14:textId="77777777" w:rsidR="004607F8" w:rsidRDefault="004607F8" w:rsidP="004607F8">
      <w:pPr>
        <w:pStyle w:val="2"/>
        <w:spacing w:before="0" w:line="240" w:lineRule="auto"/>
        <w:rPr>
          <w:rFonts w:ascii="Arial" w:hAnsi="Arial" w:cs="Arial"/>
          <w:b/>
          <w:bCs/>
        </w:rPr>
      </w:pPr>
      <w:r>
        <w:rPr>
          <w:rFonts w:ascii="Arial" w:hAnsi="Arial" w:cs="Arial"/>
          <w:b/>
          <w:bCs/>
        </w:rPr>
        <w:t>Модуль «Оценка остроты зрения»</w:t>
      </w:r>
    </w:p>
    <w:p w14:paraId="1B4295AC" w14:textId="77777777" w:rsidR="004607F8" w:rsidRDefault="004607F8" w:rsidP="004607F8">
      <w:pPr>
        <w:autoSpaceDE w:val="0"/>
        <w:autoSpaceDN w:val="0"/>
        <w:adjustRightInd w:val="0"/>
        <w:spacing w:after="0" w:line="240" w:lineRule="auto"/>
        <w:jc w:val="both"/>
      </w:pPr>
      <w:r>
        <w:t>Модуль «Оценка остроты зрения» реализует скрининговый метод оценки остроты</w:t>
      </w:r>
    </w:p>
    <w:p w14:paraId="6474A659" w14:textId="77777777" w:rsidR="004607F8" w:rsidRDefault="004607F8" w:rsidP="004607F8">
      <w:pPr>
        <w:autoSpaceDE w:val="0"/>
        <w:autoSpaceDN w:val="0"/>
        <w:adjustRightInd w:val="0"/>
        <w:spacing w:after="0" w:line="240" w:lineRule="auto"/>
        <w:jc w:val="both"/>
      </w:pPr>
      <w:r>
        <w:t xml:space="preserve">зрения с использованием персонального компьютера. Модуль обеспечивает определение значения остроты зрения в диапазоне от 0,1 до 1,0. Модуль использует метод демонстрирования колец </w:t>
      </w:r>
      <w:proofErr w:type="spellStart"/>
      <w:r>
        <w:t>Ландольта</w:t>
      </w:r>
      <w:proofErr w:type="spellEnd"/>
      <w:r>
        <w:t xml:space="preserve"> – наиболее достоверного, удобного, общепринятого интернационального </w:t>
      </w:r>
      <w:proofErr w:type="spellStart"/>
      <w:r>
        <w:t>оптотипа</w:t>
      </w:r>
      <w:proofErr w:type="spellEnd"/>
      <w:r>
        <w:t xml:space="preserve">. </w:t>
      </w:r>
    </w:p>
    <w:p w14:paraId="6A1E8D61" w14:textId="77777777" w:rsidR="004607F8" w:rsidRDefault="004607F8" w:rsidP="004607F8">
      <w:pPr>
        <w:pStyle w:val="2"/>
        <w:spacing w:before="0" w:line="240" w:lineRule="auto"/>
      </w:pPr>
    </w:p>
    <w:p w14:paraId="3122B567" w14:textId="77777777" w:rsidR="004607F8" w:rsidRDefault="004607F8" w:rsidP="004607F8">
      <w:pPr>
        <w:pStyle w:val="2"/>
        <w:spacing w:before="0" w:line="240" w:lineRule="auto"/>
        <w:rPr>
          <w:rFonts w:ascii="Arial" w:hAnsi="Arial" w:cs="Arial"/>
          <w:b/>
          <w:bCs/>
        </w:rPr>
      </w:pPr>
      <w:r>
        <w:rPr>
          <w:rFonts w:ascii="Arial" w:hAnsi="Arial" w:cs="Arial"/>
          <w:b/>
          <w:bCs/>
        </w:rPr>
        <w:t>Модуль «Оценка факторов риска ХНИЗ»</w:t>
      </w:r>
    </w:p>
    <w:p w14:paraId="1B96113A" w14:textId="77777777" w:rsidR="004607F8" w:rsidRDefault="004607F8" w:rsidP="004607F8">
      <w:pPr>
        <w:pStyle w:val="ac"/>
        <w:spacing w:before="0" w:after="0"/>
        <w:ind w:firstLine="0"/>
      </w:pPr>
      <w:r>
        <w:t xml:space="preserve">Модуль анкетного опроса согласно требованиям Приказа Минздрава РФ № 404н от 27 апреля 2021 г. для граждан в возрасте до 65 лет на выявление хронических неинфекционных заболеваний, факторов риска </w:t>
      </w:r>
      <w:r>
        <w:lastRenderedPageBreak/>
        <w:t>их развития, потребления наркотических средств и психотропных веществ без назначения врача, а также старческой астении для пациентов старше 65 лет.</w:t>
      </w:r>
    </w:p>
    <w:p w14:paraId="671FAB9E" w14:textId="77777777" w:rsidR="004607F8" w:rsidRDefault="004607F8" w:rsidP="004607F8">
      <w:pPr>
        <w:pStyle w:val="2"/>
        <w:spacing w:before="0" w:line="240" w:lineRule="auto"/>
      </w:pPr>
    </w:p>
    <w:p w14:paraId="4507CC87" w14:textId="77777777" w:rsidR="004607F8" w:rsidRDefault="004607F8" w:rsidP="004607F8">
      <w:pPr>
        <w:pStyle w:val="2"/>
        <w:spacing w:before="0" w:line="240" w:lineRule="auto"/>
        <w:rPr>
          <w:rFonts w:ascii="Arial" w:hAnsi="Arial" w:cs="Arial"/>
          <w:b/>
          <w:bCs/>
        </w:rPr>
      </w:pPr>
      <w:r>
        <w:rPr>
          <w:rFonts w:ascii="Arial" w:hAnsi="Arial" w:cs="Arial"/>
          <w:b/>
          <w:bCs/>
        </w:rPr>
        <w:t>Модуль «Экспресс-анализ крови»</w:t>
      </w:r>
    </w:p>
    <w:p w14:paraId="573E21BF" w14:textId="77777777" w:rsidR="004607F8" w:rsidRDefault="004607F8" w:rsidP="004607F8">
      <w:pPr>
        <w:tabs>
          <w:tab w:val="left" w:pos="284"/>
          <w:tab w:val="left" w:pos="426"/>
        </w:tabs>
        <w:spacing w:after="0" w:line="240" w:lineRule="auto"/>
        <w:jc w:val="both"/>
      </w:pPr>
      <w:r>
        <w:t xml:space="preserve">Модуль оценки экспресс-анализа крови (ОХ и глюкоза) учитывает данные получаемые с экспресс-анализаторов крови, которые могут быть интегрированы с АПК, формируется автоматизированное заключение по рискам наличия </w:t>
      </w:r>
      <w:proofErr w:type="spellStart"/>
      <w:r>
        <w:t>гиперхолестеринемии</w:t>
      </w:r>
      <w:proofErr w:type="spellEnd"/>
      <w:r>
        <w:t xml:space="preserve"> и сахарного диабета.</w:t>
      </w:r>
    </w:p>
    <w:p w14:paraId="05A179E7" w14:textId="77777777" w:rsidR="004607F8" w:rsidRDefault="004607F8" w:rsidP="004607F8">
      <w:pPr>
        <w:tabs>
          <w:tab w:val="left" w:pos="284"/>
          <w:tab w:val="left" w:pos="426"/>
        </w:tabs>
        <w:spacing w:after="0" w:line="240" w:lineRule="auto"/>
        <w:jc w:val="both"/>
      </w:pPr>
    </w:p>
    <w:p w14:paraId="1ECE3A68" w14:textId="77777777" w:rsidR="004607F8" w:rsidRDefault="004607F8" w:rsidP="004607F8">
      <w:pPr>
        <w:pStyle w:val="2"/>
        <w:spacing w:before="0" w:line="240" w:lineRule="auto"/>
        <w:rPr>
          <w:rFonts w:ascii="Arial" w:hAnsi="Arial" w:cs="Arial"/>
          <w:b/>
          <w:bCs/>
        </w:rPr>
      </w:pPr>
      <w:r>
        <w:rPr>
          <w:rFonts w:ascii="Arial" w:hAnsi="Arial" w:cs="Arial"/>
          <w:b/>
          <w:bCs/>
        </w:rPr>
        <w:t>Модуль «</w:t>
      </w:r>
      <w:proofErr w:type="spellStart"/>
      <w:r>
        <w:rPr>
          <w:rFonts w:ascii="Arial" w:hAnsi="Arial" w:cs="Arial"/>
          <w:b/>
          <w:bCs/>
        </w:rPr>
        <w:t>Смокелайзер</w:t>
      </w:r>
      <w:proofErr w:type="spellEnd"/>
      <w:r>
        <w:rPr>
          <w:rFonts w:ascii="Arial" w:hAnsi="Arial" w:cs="Arial"/>
          <w:b/>
          <w:bCs/>
        </w:rPr>
        <w:t>»</w:t>
      </w:r>
    </w:p>
    <w:p w14:paraId="68A3770E" w14:textId="7653C76C" w:rsidR="004607F8" w:rsidRDefault="004607F8" w:rsidP="004607F8">
      <w:pPr>
        <w:tabs>
          <w:tab w:val="left" w:pos="284"/>
          <w:tab w:val="left" w:pos="426"/>
        </w:tabs>
        <w:spacing w:after="0" w:line="240" w:lineRule="auto"/>
        <w:jc w:val="both"/>
      </w:pPr>
      <w:r>
        <w:t>Модуль «</w:t>
      </w:r>
      <w:proofErr w:type="spellStart"/>
      <w:r>
        <w:t>Смокелайзер</w:t>
      </w:r>
      <w:proofErr w:type="spellEnd"/>
      <w:r>
        <w:t>» позволяет вводить и автоматически оценивать данные газоанализа выдыхаемого воздуха на содержание монооксида углерода СО с рас</w:t>
      </w:r>
      <w:r>
        <w:t>ч</w:t>
      </w:r>
      <w:r>
        <w:t xml:space="preserve">етом карбоксигемоглобина крови для определения степени вреда курения либо отравления продуктами горения. Используется при подключаемых и </w:t>
      </w:r>
      <w:r>
        <w:t>не подключаемых</w:t>
      </w:r>
      <w:r>
        <w:t xml:space="preserve"> к компьютеру экспресс-газоанализаторах.</w:t>
      </w:r>
    </w:p>
    <w:p w14:paraId="621B34AB" w14:textId="77777777" w:rsidR="004607F8" w:rsidRDefault="004607F8" w:rsidP="004607F8">
      <w:pPr>
        <w:pStyle w:val="2"/>
        <w:spacing w:before="0" w:line="240" w:lineRule="auto"/>
      </w:pPr>
    </w:p>
    <w:p w14:paraId="48C06321" w14:textId="77777777" w:rsidR="004607F8" w:rsidRDefault="004607F8" w:rsidP="004607F8">
      <w:pPr>
        <w:pStyle w:val="2"/>
        <w:spacing w:before="0" w:line="240" w:lineRule="auto"/>
        <w:rPr>
          <w:rFonts w:ascii="Arial" w:hAnsi="Arial" w:cs="Arial"/>
          <w:b/>
          <w:bCs/>
        </w:rPr>
      </w:pPr>
      <w:r>
        <w:rPr>
          <w:rFonts w:ascii="Arial" w:hAnsi="Arial" w:cs="Arial"/>
          <w:b/>
          <w:bCs/>
        </w:rPr>
        <w:t>Модуль «SCORE»</w:t>
      </w:r>
    </w:p>
    <w:p w14:paraId="17A7CF1E" w14:textId="0716798B" w:rsidR="004607F8" w:rsidRDefault="004607F8" w:rsidP="004607F8">
      <w:pPr>
        <w:tabs>
          <w:tab w:val="left" w:pos="284"/>
          <w:tab w:val="left" w:pos="426"/>
        </w:tabs>
        <w:spacing w:after="0" w:line="240" w:lineRule="auto"/>
        <w:jc w:val="both"/>
      </w:pPr>
      <w:r>
        <w:t xml:space="preserve">Модуль определения относительного и абсолютного сердечно-сосудистого риска по шкале </w:t>
      </w:r>
      <w:proofErr w:type="gramStart"/>
      <w:r>
        <w:t>SCORE  позволяет</w:t>
      </w:r>
      <w:proofErr w:type="gramEnd"/>
      <w:r>
        <w:t xml:space="preserve"> в автоматизированном режиме получить оценку рисков у пациента с учетом имеющихся у него факт</w:t>
      </w:r>
      <w:r>
        <w:t>о</w:t>
      </w:r>
      <w:r>
        <w:t>ров риска, таких как повышенный уровень ОХ и АД, а также факта наличия курения. Применение оценки суммарного риска по шкале SCORE в рутинной практике относят к наивысшему уровню рекомендаций.</w:t>
      </w:r>
    </w:p>
    <w:p w14:paraId="1BC17B7B" w14:textId="77777777" w:rsidR="004607F8" w:rsidRDefault="004607F8" w:rsidP="004607F8">
      <w:pPr>
        <w:pStyle w:val="2"/>
        <w:spacing w:before="0" w:line="240" w:lineRule="auto"/>
      </w:pPr>
    </w:p>
    <w:p w14:paraId="68AADF65" w14:textId="77777777" w:rsidR="004607F8" w:rsidRDefault="004607F8" w:rsidP="004607F8">
      <w:pPr>
        <w:pStyle w:val="2"/>
        <w:spacing w:before="0" w:line="240" w:lineRule="auto"/>
        <w:rPr>
          <w:rFonts w:ascii="Arial" w:hAnsi="Arial" w:cs="Arial"/>
          <w:b/>
          <w:bCs/>
        </w:rPr>
      </w:pPr>
      <w:r>
        <w:rPr>
          <w:rFonts w:ascii="Arial" w:hAnsi="Arial" w:cs="Arial"/>
          <w:b/>
          <w:bCs/>
        </w:rPr>
        <w:t>Модуль «Стресс-тест»</w:t>
      </w:r>
    </w:p>
    <w:p w14:paraId="7E490AFE" w14:textId="77777777" w:rsidR="004607F8" w:rsidRDefault="004607F8" w:rsidP="004607F8">
      <w:pPr>
        <w:tabs>
          <w:tab w:val="left" w:pos="284"/>
          <w:tab w:val="left" w:pos="426"/>
        </w:tabs>
        <w:spacing w:after="0" w:line="240" w:lineRule="auto"/>
        <w:jc w:val="both"/>
      </w:pPr>
      <w:r>
        <w:t xml:space="preserve">Модуль позволяет оценить физическую работоспособность и толерантность к физической нагрузке с использованием велоэргометрии (PWC170, RAMP протокол), </w:t>
      </w:r>
      <w:proofErr w:type="spellStart"/>
      <w:r>
        <w:t>степэргометрии</w:t>
      </w:r>
      <w:proofErr w:type="spellEnd"/>
      <w:r>
        <w:t xml:space="preserve"> (PWC170, Гарвардский степ-тест), приседаниями (проба </w:t>
      </w:r>
      <w:proofErr w:type="spellStart"/>
      <w:r>
        <w:t>Руфье</w:t>
      </w:r>
      <w:proofErr w:type="spellEnd"/>
      <w:r>
        <w:t xml:space="preserve">, </w:t>
      </w:r>
      <w:proofErr w:type="spellStart"/>
      <w:r>
        <w:t>Руфье</w:t>
      </w:r>
      <w:proofErr w:type="spellEnd"/>
      <w:r>
        <w:t xml:space="preserve">–Диксона). Предназначен для тестирования практически здоровых людей с факторами риска и спортсменов на этапах спортивной специализации или совершенствования спортивного мастерства. </w:t>
      </w:r>
    </w:p>
    <w:p w14:paraId="5337A24A" w14:textId="77777777" w:rsidR="004607F8" w:rsidRDefault="004607F8" w:rsidP="004607F8">
      <w:pPr>
        <w:tabs>
          <w:tab w:val="left" w:pos="284"/>
          <w:tab w:val="left" w:pos="426"/>
        </w:tabs>
        <w:spacing w:after="0" w:line="240" w:lineRule="auto"/>
        <w:jc w:val="both"/>
      </w:pPr>
      <w:r>
        <w:t xml:space="preserve">Велоэргометрия может применяться с </w:t>
      </w:r>
      <w:proofErr w:type="spellStart"/>
      <w:r>
        <w:t>субмаксимальными</w:t>
      </w:r>
      <w:proofErr w:type="spellEnd"/>
      <w:r>
        <w:t xml:space="preserve"> или максимальными, до отказа от работы, нагрузками для циклических, скоростно-силовых и сложно-координационных видов спорта. По результатам тестирования формируется отчет, в котором приводится вычисленное максимальное потребление кислорода и дается оценка аэробных возможностей тестируемого в сравнении с нормативами в соответствии со спортивной специализацией.</w:t>
      </w:r>
    </w:p>
    <w:p w14:paraId="1859E001" w14:textId="77777777" w:rsidR="004607F8" w:rsidRDefault="004607F8" w:rsidP="004607F8">
      <w:pPr>
        <w:pStyle w:val="2"/>
        <w:spacing w:before="0" w:line="240" w:lineRule="auto"/>
      </w:pPr>
    </w:p>
    <w:p w14:paraId="4AF34826" w14:textId="77777777" w:rsidR="004607F8" w:rsidRDefault="004607F8" w:rsidP="004607F8">
      <w:pPr>
        <w:pStyle w:val="2"/>
        <w:spacing w:before="0" w:line="240" w:lineRule="auto"/>
        <w:rPr>
          <w:rFonts w:ascii="Arial" w:hAnsi="Arial" w:cs="Arial"/>
          <w:b/>
          <w:bCs/>
        </w:rPr>
      </w:pPr>
      <w:r>
        <w:rPr>
          <w:rFonts w:ascii="Arial" w:hAnsi="Arial" w:cs="Arial"/>
          <w:b/>
          <w:bCs/>
        </w:rPr>
        <w:t>Модуль «Тест AUDIT»</w:t>
      </w:r>
    </w:p>
    <w:p w14:paraId="7223C613" w14:textId="04416DFD" w:rsidR="004607F8" w:rsidRDefault="004607F8" w:rsidP="004607F8">
      <w:pPr>
        <w:tabs>
          <w:tab w:val="left" w:pos="284"/>
          <w:tab w:val="left" w:pos="426"/>
        </w:tabs>
        <w:spacing w:after="0" w:line="240" w:lineRule="auto"/>
        <w:jc w:val="both"/>
      </w:pPr>
      <w:r>
        <w:t xml:space="preserve">Модуль «Тест </w:t>
      </w:r>
      <w:proofErr w:type="gramStart"/>
      <w:r>
        <w:t>AUDIT»  реализует</w:t>
      </w:r>
      <w:proofErr w:type="gramEnd"/>
      <w:r>
        <w:t xml:space="preserve"> тест, разработанный Всемирной Организацией Здравоохранения и</w:t>
      </w:r>
      <w:r>
        <w:t xml:space="preserve"> </w:t>
      </w:r>
      <w:r>
        <w:t>широко используется во всем мире для выявления пациентов, имеющих проблемы с алкоголем. Данный тест является золотым стандартом скрининга населения на алкоголизм. Его высокая информативность показана во многих исследованиях.</w:t>
      </w:r>
    </w:p>
    <w:p w14:paraId="6172B2CC" w14:textId="77777777" w:rsidR="004607F8" w:rsidRDefault="004607F8" w:rsidP="004607F8">
      <w:pPr>
        <w:tabs>
          <w:tab w:val="left" w:pos="284"/>
          <w:tab w:val="left" w:pos="426"/>
        </w:tabs>
        <w:spacing w:after="0" w:line="240" w:lineRule="auto"/>
        <w:jc w:val="both"/>
      </w:pPr>
    </w:p>
    <w:p w14:paraId="08422B88" w14:textId="77777777" w:rsidR="004607F8" w:rsidRDefault="004607F8" w:rsidP="004607F8">
      <w:pPr>
        <w:pStyle w:val="2"/>
        <w:spacing w:before="0" w:line="240" w:lineRule="auto"/>
        <w:rPr>
          <w:rFonts w:ascii="Arial" w:hAnsi="Arial" w:cs="Arial"/>
          <w:b/>
          <w:bCs/>
        </w:rPr>
      </w:pPr>
      <w:r>
        <w:rPr>
          <w:rFonts w:ascii="Arial" w:hAnsi="Arial" w:cs="Arial"/>
          <w:b/>
          <w:bCs/>
        </w:rPr>
        <w:t>Модуль «Анкета HADS»</w:t>
      </w:r>
    </w:p>
    <w:p w14:paraId="6D8CB7B3" w14:textId="77777777" w:rsidR="004607F8" w:rsidRDefault="004607F8" w:rsidP="004607F8">
      <w:pPr>
        <w:tabs>
          <w:tab w:val="left" w:pos="284"/>
          <w:tab w:val="left" w:pos="426"/>
        </w:tabs>
        <w:spacing w:after="0" w:line="240" w:lineRule="auto"/>
        <w:jc w:val="both"/>
      </w:pPr>
      <w:r>
        <w:t xml:space="preserve">Модуль «Анкета </w:t>
      </w:r>
      <w:proofErr w:type="gramStart"/>
      <w:r>
        <w:rPr>
          <w:lang w:val="en-US"/>
        </w:rPr>
        <w:t>HADS</w:t>
      </w:r>
      <w:r>
        <w:t>»  реализует</w:t>
      </w:r>
      <w:proofErr w:type="gramEnd"/>
      <w:r>
        <w:t xml:space="preserve"> опросник со шкалами для выявления и оценки тяжести депрессии и тревоги в условиях общемедицинской практики. Преимущества данной анкеты заключаются в простоте применения и обработки, что позволяет рекомендовать ее к использованию в общесоматической практике для первичного выявления тревоги и депрессии у пациентов.</w:t>
      </w:r>
    </w:p>
    <w:p w14:paraId="4A70502D" w14:textId="77777777" w:rsidR="004607F8" w:rsidRDefault="004607F8" w:rsidP="004607F8">
      <w:pPr>
        <w:tabs>
          <w:tab w:val="left" w:pos="284"/>
          <w:tab w:val="left" w:pos="426"/>
        </w:tabs>
        <w:spacing w:after="0" w:line="240" w:lineRule="auto"/>
        <w:jc w:val="both"/>
      </w:pPr>
    </w:p>
    <w:p w14:paraId="51C0BBD1" w14:textId="77777777" w:rsidR="004607F8" w:rsidRDefault="004607F8" w:rsidP="004607F8">
      <w:pPr>
        <w:pStyle w:val="2"/>
        <w:spacing w:before="0" w:line="240" w:lineRule="auto"/>
        <w:rPr>
          <w:rFonts w:ascii="Arial" w:hAnsi="Arial" w:cs="Arial"/>
          <w:b/>
          <w:bCs/>
        </w:rPr>
      </w:pPr>
      <w:r>
        <w:rPr>
          <w:rFonts w:ascii="Arial" w:hAnsi="Arial" w:cs="Arial"/>
          <w:b/>
          <w:bCs/>
        </w:rPr>
        <w:t xml:space="preserve">Модуль «Тест </w:t>
      </w:r>
      <w:proofErr w:type="spellStart"/>
      <w:r>
        <w:rPr>
          <w:rFonts w:ascii="Arial" w:hAnsi="Arial" w:cs="Arial"/>
          <w:b/>
          <w:bCs/>
        </w:rPr>
        <w:t>Фагерстрема</w:t>
      </w:r>
      <w:proofErr w:type="spellEnd"/>
      <w:r>
        <w:rPr>
          <w:rFonts w:ascii="Arial" w:hAnsi="Arial" w:cs="Arial"/>
          <w:b/>
          <w:bCs/>
        </w:rPr>
        <w:t xml:space="preserve">» </w:t>
      </w:r>
    </w:p>
    <w:p w14:paraId="69F22939" w14:textId="22212C37" w:rsidR="004607F8" w:rsidRPr="00491C6A" w:rsidRDefault="004607F8" w:rsidP="004607F8">
      <w:pPr>
        <w:tabs>
          <w:tab w:val="left" w:pos="284"/>
          <w:tab w:val="left" w:pos="426"/>
        </w:tabs>
        <w:spacing w:after="0" w:line="240" w:lineRule="auto"/>
        <w:jc w:val="both"/>
      </w:pPr>
      <w:r>
        <w:t xml:space="preserve">Модуль «Тест </w:t>
      </w:r>
      <w:proofErr w:type="spellStart"/>
      <w:r>
        <w:t>Фагерстрема</w:t>
      </w:r>
      <w:proofErr w:type="spellEnd"/>
      <w:r>
        <w:t>» позволяет оценить степень никотиновой зависимости у курящих людей. Определяется</w:t>
      </w:r>
      <w:r>
        <w:t xml:space="preserve"> </w:t>
      </w:r>
      <w:r>
        <w:t>и тип курительного поведения. На</w:t>
      </w:r>
      <w:r>
        <w:t xml:space="preserve"> </w:t>
      </w:r>
      <w:r>
        <w:t>основании анкеты</w:t>
      </w:r>
      <w:r>
        <w:t xml:space="preserve"> </w:t>
      </w:r>
      <w:r>
        <w:lastRenderedPageBreak/>
        <w:t>выделяют курительное поведение шести типов: «стимуляция», «игра с сигаретой», «расслабление», «поддержка», «жажда», «рефлекс». Тип курительного поведения в большинстве случаев носит смешанный характер, но опрос по анкете позволяет выделить преобладающий тип курения.</w:t>
      </w:r>
    </w:p>
    <w:p w14:paraId="0A2469EB" w14:textId="77777777" w:rsidR="004607F8" w:rsidRPr="00491C6A" w:rsidRDefault="004607F8" w:rsidP="004607F8">
      <w:pPr>
        <w:tabs>
          <w:tab w:val="left" w:pos="284"/>
          <w:tab w:val="left" w:pos="426"/>
        </w:tabs>
        <w:spacing w:after="0" w:line="240" w:lineRule="auto"/>
        <w:jc w:val="both"/>
      </w:pPr>
    </w:p>
    <w:p w14:paraId="320019AA" w14:textId="77777777" w:rsidR="004607F8" w:rsidRDefault="004607F8" w:rsidP="004607F8">
      <w:pPr>
        <w:pStyle w:val="2"/>
        <w:spacing w:before="0" w:line="240" w:lineRule="auto"/>
        <w:rPr>
          <w:rFonts w:ascii="Arial" w:hAnsi="Arial" w:cs="Arial"/>
          <w:b/>
          <w:bCs/>
        </w:rPr>
      </w:pPr>
      <w:r>
        <w:rPr>
          <w:rFonts w:ascii="Arial" w:hAnsi="Arial" w:cs="Arial"/>
          <w:b/>
          <w:bCs/>
        </w:rPr>
        <w:t xml:space="preserve">Модуль «САН» </w:t>
      </w:r>
    </w:p>
    <w:p w14:paraId="48E55890" w14:textId="77777777" w:rsidR="004607F8" w:rsidRDefault="004607F8" w:rsidP="004607F8">
      <w:pPr>
        <w:tabs>
          <w:tab w:val="left" w:pos="284"/>
          <w:tab w:val="left" w:pos="426"/>
        </w:tabs>
        <w:spacing w:after="0" w:line="240" w:lineRule="auto"/>
        <w:jc w:val="both"/>
      </w:pPr>
      <w:r>
        <w:t>Модуль «Тест «</w:t>
      </w:r>
      <w:proofErr w:type="gramStart"/>
      <w:r>
        <w:t>САН»  –</w:t>
      </w:r>
      <w:proofErr w:type="gramEnd"/>
      <w:r>
        <w:t xml:space="preserve"> тест дифференцированной самооценки функционального состояния – представляет собой опросник, содержащий 30 пар слов (каждая пара составлена из двух противоположных значений), отражающих различные особенности субъективного состояния человека на момент обследования по трем характеристикам: самочувствие, активность и настроение.</w:t>
      </w:r>
    </w:p>
    <w:p w14:paraId="218362EF" w14:textId="77777777" w:rsidR="004607F8" w:rsidRDefault="004607F8" w:rsidP="004607F8">
      <w:pPr>
        <w:spacing w:after="0" w:line="240" w:lineRule="auto"/>
        <w:rPr>
          <w:rFonts w:ascii="Courier New" w:hAnsi="Courier New" w:cs="Courier New"/>
          <w:sz w:val="21"/>
          <w:szCs w:val="21"/>
        </w:rPr>
      </w:pPr>
    </w:p>
    <w:p w14:paraId="48771D67" w14:textId="77777777" w:rsidR="004607F8" w:rsidRDefault="004607F8" w:rsidP="004607F8">
      <w:pPr>
        <w:pStyle w:val="2"/>
        <w:spacing w:before="0" w:line="240" w:lineRule="auto"/>
        <w:rPr>
          <w:rFonts w:ascii="Arial" w:hAnsi="Arial" w:cs="Arial"/>
          <w:b/>
          <w:bCs/>
        </w:rPr>
      </w:pPr>
      <w:r>
        <w:rPr>
          <w:rFonts w:ascii="Arial" w:hAnsi="Arial" w:cs="Arial"/>
          <w:b/>
          <w:bCs/>
        </w:rPr>
        <w:t xml:space="preserve">Модуль «РДО» </w:t>
      </w:r>
    </w:p>
    <w:p w14:paraId="1CAFC333" w14:textId="77777777" w:rsidR="004607F8" w:rsidRDefault="004607F8" w:rsidP="004607F8">
      <w:pPr>
        <w:tabs>
          <w:tab w:val="left" w:pos="284"/>
          <w:tab w:val="left" w:pos="426"/>
        </w:tabs>
        <w:spacing w:after="0" w:line="240" w:lineRule="auto"/>
        <w:jc w:val="both"/>
      </w:pPr>
      <w:r>
        <w:t xml:space="preserve">Модуль «Реакций на движущийся </w:t>
      </w:r>
      <w:proofErr w:type="gramStart"/>
      <w:r>
        <w:t>объект»  –</w:t>
      </w:r>
      <w:proofErr w:type="gramEnd"/>
      <w:r>
        <w:t xml:space="preserve"> оценка психофизиологической стрессоустойчивости по реакции на движущийся объект (РДО) позволяет определить точность реагирования испытуемого на раздражитель и судить об уравновешенности процессов возбуждения и торможения в коре головного мозга. Несмотря на относительную устойчивость данной реакции, она является чувствительной по отношению к различным неблагоприятным факторам внешней среды, которые меняют как количественную, так и качественную характеристику реакций.</w:t>
      </w:r>
    </w:p>
    <w:p w14:paraId="1DE039A5" w14:textId="77777777" w:rsidR="004607F8" w:rsidRDefault="004607F8" w:rsidP="004607F8">
      <w:pPr>
        <w:spacing w:after="0" w:line="240" w:lineRule="auto"/>
        <w:rPr>
          <w:rFonts w:ascii="Courier New" w:hAnsi="Courier New" w:cs="Courier New"/>
          <w:sz w:val="21"/>
          <w:szCs w:val="21"/>
        </w:rPr>
      </w:pPr>
    </w:p>
    <w:p w14:paraId="3E1038AC" w14:textId="77777777" w:rsidR="004607F8" w:rsidRDefault="004607F8" w:rsidP="004607F8">
      <w:pPr>
        <w:pStyle w:val="2"/>
        <w:spacing w:before="0" w:line="240" w:lineRule="auto"/>
        <w:rPr>
          <w:rFonts w:ascii="Arial" w:hAnsi="Arial" w:cs="Arial"/>
          <w:b/>
          <w:bCs/>
        </w:rPr>
      </w:pPr>
      <w:r>
        <w:rPr>
          <w:rFonts w:ascii="Arial" w:hAnsi="Arial" w:cs="Arial"/>
          <w:b/>
          <w:bCs/>
        </w:rPr>
        <w:t xml:space="preserve">Модуль «Оценка функциональных резервов» </w:t>
      </w:r>
    </w:p>
    <w:p w14:paraId="0F5AEE23" w14:textId="77777777" w:rsidR="004607F8" w:rsidRDefault="004607F8" w:rsidP="004607F8">
      <w:pPr>
        <w:spacing w:after="0" w:line="240" w:lineRule="auto"/>
        <w:jc w:val="both"/>
      </w:pPr>
      <w:r>
        <w:t xml:space="preserve">Программный модуль «Оценка функциональных резервов организма» в составе АПК «Здоровье- экспресс» производит количественную оценку функциональных резервов организма </w:t>
      </w:r>
      <w:proofErr w:type="gramStart"/>
      <w:r>
        <w:t>на основе скрининг</w:t>
      </w:r>
      <w:proofErr w:type="gramEnd"/>
      <w:r>
        <w:t>- оценки уровня психофизиологического и соматического здоровья, используя данные из базы обследований. Количественная оценка функциональных резервов организма проводится по единой 4- уровневой 10- бальной шкале в соответствии с разработанными авторами алгоритмами сопоставления величины отклонения полученных результатов тестирования от референтных значений1.</w:t>
      </w:r>
    </w:p>
    <w:p w14:paraId="2E6E6B6A" w14:textId="77777777" w:rsidR="004607F8" w:rsidRDefault="004607F8" w:rsidP="004607F8">
      <w:pPr>
        <w:spacing w:after="0" w:line="240" w:lineRule="auto"/>
        <w:jc w:val="both"/>
      </w:pPr>
      <w:r>
        <w:t>Используется единая классификация уровней функциональных резервов: – Низкий – от 0,01 до 2,5 баллов; – Удовлетворительный (ниже среднего) – от 2,5 до 4,99 баллов; – Хороший (выше среднего) – от 5,0 до 7,49 баллов; – Высокий – от 7,5 до 10 баллов.</w:t>
      </w:r>
    </w:p>
    <w:p w14:paraId="5D1B8BE9" w14:textId="6DA9FBD7" w:rsidR="004607F8" w:rsidRDefault="004607F8" w:rsidP="004607F8">
      <w:pPr>
        <w:spacing w:after="0" w:line="240" w:lineRule="auto"/>
        <w:jc w:val="both"/>
      </w:pPr>
      <w:r>
        <w:t xml:space="preserve">Перед запуском этого модуля нужно последовательно провести обследования и собрать результаты для анализа ФР в следующих модулях: Антропометрия, СКУС, ВСР, </w:t>
      </w:r>
      <w:proofErr w:type="spellStart"/>
      <w:r>
        <w:t>Кардиовизор</w:t>
      </w:r>
      <w:proofErr w:type="spellEnd"/>
      <w:r>
        <w:t xml:space="preserve">, Стресс-тест, Экспресс-анализ крови, САН, РДО, </w:t>
      </w:r>
      <w:r>
        <w:rPr>
          <w:lang w:val="en-US"/>
        </w:rPr>
        <w:t>HADS</w:t>
      </w:r>
      <w:r>
        <w:t>. Будет сформировано ком</w:t>
      </w:r>
      <w:r>
        <w:t>п</w:t>
      </w:r>
      <w:r>
        <w:t>лексное заключение с формирование интегрального показателя резервов организма.</w:t>
      </w:r>
    </w:p>
    <w:p w14:paraId="04D351A6" w14:textId="77777777" w:rsidR="004607F8" w:rsidRDefault="004607F8" w:rsidP="004607F8">
      <w:pPr>
        <w:spacing w:after="0" w:line="240" w:lineRule="auto"/>
        <w:rPr>
          <w:rFonts w:ascii="Courier New" w:hAnsi="Courier New" w:cs="Courier New"/>
          <w:sz w:val="21"/>
          <w:szCs w:val="21"/>
        </w:rPr>
      </w:pPr>
    </w:p>
    <w:p w14:paraId="39F00547" w14:textId="77777777" w:rsidR="004607F8" w:rsidRDefault="004607F8" w:rsidP="004607F8">
      <w:pPr>
        <w:pStyle w:val="2"/>
        <w:spacing w:before="0" w:line="240" w:lineRule="auto"/>
        <w:rPr>
          <w:rFonts w:ascii="Arial" w:hAnsi="Arial" w:cs="Arial"/>
          <w:b/>
          <w:bCs/>
        </w:rPr>
      </w:pPr>
      <w:r>
        <w:rPr>
          <w:rFonts w:ascii="Arial" w:hAnsi="Arial" w:cs="Arial"/>
          <w:b/>
          <w:bCs/>
        </w:rPr>
        <w:t xml:space="preserve">Модуль «Диспансеризация. Этап 1-й» </w:t>
      </w:r>
    </w:p>
    <w:p w14:paraId="48074292" w14:textId="77777777" w:rsidR="004607F8" w:rsidRDefault="004607F8" w:rsidP="004607F8">
      <w:pPr>
        <w:pStyle w:val="ac"/>
        <w:spacing w:before="0" w:after="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Программный модуль «Диспансеризация. Этап 1-й» предназначен для комплексной оценки данных, получаемых в результате ряда диагностических обследований с использованием других программных модулей в составе АПК «Здоровье-Экспресс». Результатом является определения группы здоровья пациента и рекомендации по его диспансерному наблюдению, а также назначение дополнительных обследований на 2-м этапе диспансеризации взрослого населения.</w:t>
      </w:r>
    </w:p>
    <w:p w14:paraId="5991A358" w14:textId="0CA9C9E6" w:rsidR="004607F8" w:rsidRDefault="004607F8" w:rsidP="004607F8">
      <w:pPr>
        <w:spacing w:after="0" w:line="240" w:lineRule="auto"/>
        <w:ind w:firstLine="567"/>
        <w:jc w:val="both"/>
      </w:pPr>
      <w:r>
        <w:t>Для работы программного модуля «Диспансеризация. Этап 1-й» необходимо предварительно провести в нижепр</w:t>
      </w:r>
      <w:r>
        <w:t>и</w:t>
      </w:r>
      <w:r>
        <w:t>веденной</w:t>
      </w:r>
      <w:r>
        <w:tab/>
        <w:t xml:space="preserve"> последовательности ряд обследований пациента с использованием модулей:</w:t>
      </w:r>
    </w:p>
    <w:p w14:paraId="43344BAC" w14:textId="77777777" w:rsidR="004607F8" w:rsidRDefault="004607F8" w:rsidP="004607F8">
      <w:pPr>
        <w:spacing w:after="0" w:line="240" w:lineRule="auto"/>
        <w:ind w:firstLine="567"/>
        <w:jc w:val="both"/>
      </w:pPr>
      <w:r>
        <w:t>- «Антропометрия»,</w:t>
      </w:r>
    </w:p>
    <w:p w14:paraId="4847E41E" w14:textId="77777777" w:rsidR="004607F8" w:rsidRDefault="004607F8" w:rsidP="004607F8">
      <w:pPr>
        <w:spacing w:after="0" w:line="240" w:lineRule="auto"/>
        <w:ind w:firstLine="567"/>
        <w:jc w:val="both"/>
      </w:pPr>
      <w:r>
        <w:t>- «Здоровье-Экспресс»,</w:t>
      </w:r>
    </w:p>
    <w:p w14:paraId="09073C8D" w14:textId="77777777" w:rsidR="004607F8" w:rsidRDefault="004607F8" w:rsidP="004607F8">
      <w:pPr>
        <w:spacing w:after="0" w:line="240" w:lineRule="auto"/>
        <w:ind w:firstLine="567"/>
        <w:jc w:val="both"/>
      </w:pPr>
      <w:r>
        <w:t>- «ЭКГ-12»,</w:t>
      </w:r>
    </w:p>
    <w:p w14:paraId="75AAA50B" w14:textId="77777777" w:rsidR="004607F8" w:rsidRDefault="004607F8" w:rsidP="004607F8">
      <w:pPr>
        <w:spacing w:after="0" w:line="240" w:lineRule="auto"/>
        <w:ind w:firstLine="567"/>
        <w:jc w:val="both"/>
      </w:pPr>
      <w:r>
        <w:t>- «Оценка факторов риска ХНИЗ»,</w:t>
      </w:r>
    </w:p>
    <w:p w14:paraId="2E8A7D33" w14:textId="77777777" w:rsidR="004607F8" w:rsidRDefault="004607F8" w:rsidP="004607F8">
      <w:pPr>
        <w:spacing w:after="0" w:line="240" w:lineRule="auto"/>
        <w:ind w:firstLine="567"/>
        <w:jc w:val="both"/>
      </w:pPr>
      <w:r>
        <w:t>- «Экспресс анализ крови»,</w:t>
      </w:r>
    </w:p>
    <w:p w14:paraId="11F1DE14" w14:textId="77777777" w:rsidR="004607F8" w:rsidRDefault="004607F8" w:rsidP="004607F8">
      <w:pPr>
        <w:spacing w:after="0" w:line="240" w:lineRule="auto"/>
        <w:ind w:firstLine="567"/>
        <w:jc w:val="both"/>
      </w:pPr>
      <w:r>
        <w:t>- «SCORE».</w:t>
      </w:r>
    </w:p>
    <w:p w14:paraId="06E162DC" w14:textId="77777777" w:rsidR="004607F8" w:rsidRDefault="004607F8" w:rsidP="004607F8">
      <w:pPr>
        <w:tabs>
          <w:tab w:val="left" w:pos="426"/>
        </w:tabs>
        <w:spacing w:after="0" w:line="240" w:lineRule="auto"/>
        <w:ind w:firstLine="567"/>
        <w:jc w:val="both"/>
      </w:pPr>
      <w:r>
        <w:lastRenderedPageBreak/>
        <w:t>Выходными данными являются данные, полученные путем анализа входных показателей:</w:t>
      </w:r>
    </w:p>
    <w:p w14:paraId="0F9A513D" w14:textId="77777777" w:rsidR="004607F8" w:rsidRDefault="004607F8" w:rsidP="004607F8">
      <w:pPr>
        <w:numPr>
          <w:ilvl w:val="0"/>
          <w:numId w:val="1"/>
        </w:numPr>
        <w:tabs>
          <w:tab w:val="left" w:pos="426"/>
        </w:tabs>
        <w:spacing w:after="0" w:line="240" w:lineRule="auto"/>
        <w:ind w:left="0" w:firstLine="567"/>
        <w:jc w:val="both"/>
      </w:pPr>
      <w:r>
        <w:t xml:space="preserve"> определяются диагнозы по МКБ-10 на основании полученных данных исследований и анкетирования,</w:t>
      </w:r>
    </w:p>
    <w:p w14:paraId="2E2B574B" w14:textId="77777777" w:rsidR="004607F8" w:rsidRDefault="004607F8" w:rsidP="004607F8">
      <w:pPr>
        <w:numPr>
          <w:ilvl w:val="0"/>
          <w:numId w:val="1"/>
        </w:numPr>
        <w:tabs>
          <w:tab w:val="left" w:pos="426"/>
        </w:tabs>
        <w:spacing w:after="0" w:line="240" w:lineRule="auto"/>
        <w:ind w:left="0" w:firstLine="567"/>
        <w:jc w:val="both"/>
      </w:pPr>
      <w:r>
        <w:t xml:space="preserve"> пациент относится к определенной группе здоровья (1, 2, 3а, 3б);</w:t>
      </w:r>
    </w:p>
    <w:p w14:paraId="4FC0B2AF" w14:textId="77777777" w:rsidR="004607F8" w:rsidRDefault="004607F8" w:rsidP="004607F8">
      <w:pPr>
        <w:numPr>
          <w:ilvl w:val="0"/>
          <w:numId w:val="1"/>
        </w:numPr>
        <w:tabs>
          <w:tab w:val="left" w:pos="426"/>
        </w:tabs>
        <w:spacing w:after="0" w:line="240" w:lineRule="auto"/>
        <w:ind w:left="0" w:firstLine="567"/>
        <w:jc w:val="both"/>
      </w:pPr>
      <w:r>
        <w:t xml:space="preserve"> назначается группа диспансерного наблюдения.</w:t>
      </w:r>
    </w:p>
    <w:p w14:paraId="2E93C6A1" w14:textId="77777777" w:rsidR="004607F8" w:rsidRDefault="004607F8" w:rsidP="004607F8">
      <w:pPr>
        <w:numPr>
          <w:ilvl w:val="0"/>
          <w:numId w:val="1"/>
        </w:numPr>
        <w:tabs>
          <w:tab w:val="left" w:pos="426"/>
        </w:tabs>
        <w:spacing w:after="0" w:line="240" w:lineRule="auto"/>
        <w:ind w:left="0" w:firstLine="567"/>
        <w:jc w:val="both"/>
      </w:pPr>
      <w:r>
        <w:t xml:space="preserve"> по результатам проведенных обследований СППВР формирует итоговый протокол.</w:t>
      </w:r>
    </w:p>
    <w:p w14:paraId="3A8D7838" w14:textId="457BA867" w:rsidR="00E246FF" w:rsidRPr="004607F8" w:rsidRDefault="004607F8" w:rsidP="004607F8">
      <w:pPr>
        <w:tabs>
          <w:tab w:val="left" w:pos="426"/>
        </w:tabs>
        <w:spacing w:after="0" w:line="240" w:lineRule="auto"/>
        <w:ind w:firstLine="567"/>
        <w:jc w:val="both"/>
        <w:rPr>
          <w:rFonts w:ascii="Bookman Old Style" w:hAnsi="Bookman Old Style"/>
        </w:rPr>
      </w:pPr>
      <w:r>
        <w:t>В результате обработки полученных данных определяются медицинские показания к выполнению дополнительных обследований и осмотров врачами-специалистами для уточнения диагноза заболевания в рамках второго этапа диспансеризации в соответствии с приказом Минздрава России от 27.04.2021 г. № 404н «Об утверждении порядка проведения профилактического медицинского осмотра и диспансеризации определенных групп взрослого населения».</w:t>
      </w:r>
    </w:p>
    <w:p w14:paraId="6049D31C" w14:textId="77777777" w:rsidR="00C713BF" w:rsidRPr="004607F8" w:rsidRDefault="00C713BF" w:rsidP="00A14234">
      <w:pPr>
        <w:pStyle w:val="a4"/>
        <w:spacing w:before="0" w:beforeAutospacing="0" w:after="0" w:afterAutospacing="0"/>
        <w:jc w:val="right"/>
        <w:rPr>
          <w:rFonts w:ascii="Bookman Old Style" w:hAnsi="Bookman Old Style"/>
          <w:sz w:val="22"/>
          <w:szCs w:val="22"/>
        </w:rPr>
      </w:pPr>
    </w:p>
    <w:sectPr w:rsidR="00C713BF" w:rsidRPr="004607F8" w:rsidSect="004607F8">
      <w:headerReference w:type="even" r:id="rId8"/>
      <w:headerReference w:type="default" r:id="rId9"/>
      <w:footerReference w:type="default" r:id="rId10"/>
      <w:headerReference w:type="first" r:id="rId11"/>
      <w:pgSz w:w="12240" w:h="15840"/>
      <w:pgMar w:top="568" w:right="758" w:bottom="284" w:left="709" w:header="284" w:footer="3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186F6" w14:textId="77777777" w:rsidR="00353AC6" w:rsidRDefault="00353AC6" w:rsidP="00B91293">
      <w:pPr>
        <w:spacing w:after="0" w:line="240" w:lineRule="auto"/>
      </w:pPr>
      <w:r>
        <w:separator/>
      </w:r>
    </w:p>
  </w:endnote>
  <w:endnote w:type="continuationSeparator" w:id="0">
    <w:p w14:paraId="3BBDCDF1" w14:textId="77777777" w:rsidR="00353AC6" w:rsidRDefault="00353AC6" w:rsidP="00B91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Leelawadee">
    <w:altName w:val="Leelawadee"/>
    <w:panose1 w:val="020B0502040204020203"/>
    <w:charset w:val="00"/>
    <w:family w:val="swiss"/>
    <w:pitch w:val="variable"/>
    <w:sig w:usb0="0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F4F82" w14:textId="77777777" w:rsidR="004D1D36" w:rsidRDefault="004D1D36" w:rsidP="004D1D36">
    <w:pPr>
      <w:pStyle w:val="a7"/>
      <w:jc w:val="right"/>
    </w:pPr>
    <w:r>
      <w:rPr>
        <w:noProof/>
      </w:rPr>
      <w:drawing>
        <wp:inline distT="0" distB="0" distL="0" distR="0" wp14:anchorId="5DC0DF33" wp14:editId="4B3F88DC">
          <wp:extent cx="1241714" cy="323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4227" cy="32711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473ED" w14:textId="77777777" w:rsidR="00353AC6" w:rsidRDefault="00353AC6" w:rsidP="00B91293">
      <w:pPr>
        <w:spacing w:after="0" w:line="240" w:lineRule="auto"/>
      </w:pPr>
      <w:r>
        <w:separator/>
      </w:r>
    </w:p>
  </w:footnote>
  <w:footnote w:type="continuationSeparator" w:id="0">
    <w:p w14:paraId="7E111A33" w14:textId="77777777" w:rsidR="00353AC6" w:rsidRDefault="00353AC6" w:rsidP="00B91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BBC24" w14:textId="77777777" w:rsidR="00B44C72" w:rsidRDefault="00353AC6">
    <w:pPr>
      <w:pStyle w:val="a5"/>
    </w:pPr>
    <w:r>
      <w:rPr>
        <w:noProof/>
      </w:rPr>
      <w:pict w14:anchorId="18108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21813" o:spid="_x0000_s1026" type="#_x0000_t75" style="position:absolute;margin-left:0;margin-top:0;width:750.25pt;height:1200pt;z-index:-251657216;mso-position-horizontal:center;mso-position-horizontal-relative:margin;mso-position-vertical:center;mso-position-vertical-relative:margin" o:allowincell="f">
          <v:imagedata r:id="rId1" o:title="62798"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1147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76"/>
    </w:tblGrid>
    <w:tr w:rsidR="00D8530C" w:rsidRPr="004607F8" w14:paraId="0DE924F3" w14:textId="77777777" w:rsidTr="00841C10">
      <w:trPr>
        <w:trHeight w:val="847"/>
      </w:trPr>
      <w:tc>
        <w:tcPr>
          <w:tcW w:w="11476" w:type="dxa"/>
        </w:tcPr>
        <w:tbl>
          <w:tblPr>
            <w:tblStyle w:val="a9"/>
            <w:tblW w:w="10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0"/>
            <w:gridCol w:w="7078"/>
          </w:tblGrid>
          <w:tr w:rsidR="00841C10" w:rsidRPr="004607F8" w14:paraId="3132199A" w14:textId="77777777" w:rsidTr="004607F8">
            <w:trPr>
              <w:trHeight w:val="1409"/>
            </w:trPr>
            <w:tc>
              <w:tcPr>
                <w:tcW w:w="3590" w:type="dxa"/>
              </w:tcPr>
              <w:p w14:paraId="08ACE063" w14:textId="77777777" w:rsidR="004D1D36" w:rsidRPr="00841C10" w:rsidRDefault="00841C10" w:rsidP="00841C10">
                <w:pPr>
                  <w:ind w:left="-106"/>
                  <w:rPr>
                    <w:rFonts w:ascii="Bookman Old Style" w:hAnsi="Bookman Old Style"/>
                    <w:sz w:val="18"/>
                    <w:szCs w:val="18"/>
                  </w:rPr>
                </w:pPr>
                <w:r w:rsidRPr="00841C10">
                  <w:rPr>
                    <w:rFonts w:ascii="Bookman Old Style" w:hAnsi="Bookman Old Style"/>
                    <w:noProof/>
                    <w:sz w:val="18"/>
                    <w:szCs w:val="18"/>
                  </w:rPr>
                  <w:drawing>
                    <wp:inline distT="0" distB="0" distL="0" distR="0" wp14:anchorId="4C392438" wp14:editId="472F5601">
                      <wp:extent cx="2209800" cy="57636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33994" cy="608760"/>
                              </a:xfrm>
                              <a:prstGeom prst="rect">
                                <a:avLst/>
                              </a:prstGeom>
                              <a:noFill/>
                              <a:ln>
                                <a:noFill/>
                              </a:ln>
                            </pic:spPr>
                          </pic:pic>
                        </a:graphicData>
                      </a:graphic>
                    </wp:inline>
                  </w:drawing>
                </w:r>
              </w:p>
            </w:tc>
            <w:tc>
              <w:tcPr>
                <w:tcW w:w="7078" w:type="dxa"/>
              </w:tcPr>
              <w:p w14:paraId="6B28DE6C" w14:textId="77777777" w:rsidR="004D1D36" w:rsidRPr="00A46834" w:rsidRDefault="004D1D36" w:rsidP="00A435FA">
                <w:pPr>
                  <w:jc w:val="right"/>
                  <w:rPr>
                    <w:rFonts w:ascii="Century Gothic" w:hAnsi="Century Gothic"/>
                    <w:b/>
                    <w:bCs/>
                    <w:color w:val="002060"/>
                    <w:sz w:val="18"/>
                    <w:szCs w:val="18"/>
                    <w:lang w:val="ru-RU"/>
                  </w:rPr>
                </w:pPr>
                <w:r w:rsidRPr="00A46834">
                  <w:rPr>
                    <w:rFonts w:ascii="Century Gothic" w:hAnsi="Century Gothic"/>
                    <w:b/>
                    <w:bCs/>
                    <w:color w:val="002060"/>
                    <w:sz w:val="18"/>
                    <w:szCs w:val="18"/>
                    <w:lang w:val="ru-RU"/>
                  </w:rPr>
                  <w:t>Общество с ограниченной ответственностью «Амбимед»</w:t>
                </w:r>
              </w:p>
              <w:p w14:paraId="19E9D8BC" w14:textId="77777777" w:rsidR="004D1D36" w:rsidRPr="00A46834" w:rsidRDefault="004D1D36" w:rsidP="00A435FA">
                <w:pPr>
                  <w:jc w:val="right"/>
                  <w:rPr>
                    <w:rFonts w:ascii="Century Gothic" w:hAnsi="Century Gothic"/>
                    <w:b/>
                    <w:bCs/>
                    <w:color w:val="002060"/>
                    <w:sz w:val="18"/>
                    <w:szCs w:val="18"/>
                    <w:lang w:val="ru-RU"/>
                  </w:rPr>
                </w:pPr>
                <w:r w:rsidRPr="00A46834">
                  <w:rPr>
                    <w:rFonts w:ascii="Century Gothic" w:hAnsi="Century Gothic"/>
                    <w:b/>
                    <w:bCs/>
                    <w:color w:val="002060"/>
                    <w:sz w:val="18"/>
                    <w:szCs w:val="18"/>
                    <w:lang w:val="ru-RU"/>
                  </w:rPr>
                  <w:t>ИНН 7806299910 КПП 780601001</w:t>
                </w:r>
              </w:p>
              <w:p w14:paraId="3B2C75BF" w14:textId="77777777" w:rsidR="004D1D36" w:rsidRPr="00A46834" w:rsidRDefault="004D1D36" w:rsidP="00A435FA">
                <w:pPr>
                  <w:ind w:left="-287" w:firstLine="287"/>
                  <w:jc w:val="right"/>
                  <w:rPr>
                    <w:rFonts w:ascii="Century Gothic" w:hAnsi="Century Gothic"/>
                    <w:b/>
                    <w:bCs/>
                    <w:color w:val="002060"/>
                    <w:sz w:val="18"/>
                    <w:szCs w:val="18"/>
                    <w:lang w:val="ru-RU"/>
                  </w:rPr>
                </w:pPr>
                <w:r w:rsidRPr="00A46834">
                  <w:rPr>
                    <w:rFonts w:ascii="Century Gothic" w:hAnsi="Century Gothic"/>
                    <w:b/>
                    <w:bCs/>
                    <w:color w:val="002060"/>
                    <w:sz w:val="18"/>
                    <w:szCs w:val="18"/>
                    <w:lang w:val="ru-RU"/>
                  </w:rPr>
                  <w:t>195273, г. Санкт-Петербург, Пискарёвский пр. д. 63, офис 201</w:t>
                </w:r>
              </w:p>
              <w:p w14:paraId="33ADE4DF" w14:textId="77777777" w:rsidR="004D1D36" w:rsidRPr="00A46834" w:rsidRDefault="004D1D36" w:rsidP="00A435FA">
                <w:pPr>
                  <w:jc w:val="right"/>
                  <w:rPr>
                    <w:rFonts w:ascii="Bookman Old Style" w:hAnsi="Bookman Old Style"/>
                    <w:b/>
                    <w:bCs/>
                    <w:color w:val="2E74B5" w:themeColor="accent1" w:themeShade="BF"/>
                    <w:sz w:val="18"/>
                    <w:szCs w:val="18"/>
                  </w:rPr>
                </w:pPr>
                <w:r w:rsidRPr="00A46834">
                  <w:rPr>
                    <w:rFonts w:ascii="Century Gothic" w:hAnsi="Century Gothic"/>
                    <w:b/>
                    <w:bCs/>
                    <w:color w:val="002060"/>
                    <w:sz w:val="18"/>
                    <w:szCs w:val="18"/>
                  </w:rPr>
                  <w:t xml:space="preserve">Тел.: 8 (812) 309-17-47, e-mail: </w:t>
                </w:r>
                <w:hyperlink r:id="rId2" w:history="1">
                  <w:r w:rsidRPr="00A46834">
                    <w:rPr>
                      <w:rStyle w:val="a3"/>
                      <w:rFonts w:ascii="Century Gothic" w:hAnsi="Century Gothic"/>
                      <w:b/>
                      <w:bCs/>
                      <w:color w:val="002060"/>
                      <w:sz w:val="18"/>
                      <w:szCs w:val="18"/>
                    </w:rPr>
                    <w:t>info@ambimed.ru</w:t>
                  </w:r>
                </w:hyperlink>
              </w:p>
            </w:tc>
          </w:tr>
        </w:tbl>
        <w:p w14:paraId="6A0CF392" w14:textId="77777777" w:rsidR="00D8530C" w:rsidRPr="00DF3FB2" w:rsidRDefault="00D8530C" w:rsidP="00841C10">
          <w:pPr>
            <w:rPr>
              <w:rFonts w:ascii="Bookman Old Style" w:hAnsi="Bookman Old Style"/>
              <w:sz w:val="18"/>
              <w:szCs w:val="18"/>
            </w:rPr>
          </w:pPr>
        </w:p>
      </w:tc>
    </w:tr>
  </w:tbl>
  <w:p w14:paraId="443B29E3" w14:textId="77777777" w:rsidR="00841C10" w:rsidRPr="003F5BC7" w:rsidRDefault="00353AC6" w:rsidP="00841C10">
    <w:pPr>
      <w:spacing w:after="0" w:line="240" w:lineRule="auto"/>
      <w:jc w:val="center"/>
      <w:rPr>
        <w:rFonts w:ascii="Century Gothic" w:hAnsi="Century Gothic" w:cs="Leelawadee"/>
        <w:b/>
        <w:bCs/>
        <w:color w:val="002060"/>
        <w:sz w:val="18"/>
        <w:szCs w:val="18"/>
      </w:rPr>
    </w:pPr>
    <w:r>
      <w:rPr>
        <w:rFonts w:ascii="Century Gothic" w:hAnsi="Century Gothic" w:cs="Calibri"/>
        <w:b/>
        <w:bCs/>
        <w:noProof/>
        <w:color w:val="002060"/>
        <w:sz w:val="18"/>
        <w:szCs w:val="18"/>
      </w:rPr>
      <w:pict w14:anchorId="7E034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21814" o:spid="_x0000_s1027" type="#_x0000_t75" style="position:absolute;left:0;text-align:left;margin-left:0;margin-top:0;width:750.25pt;height:1200pt;z-index:-251656192;mso-position-horizontal:center;mso-position-horizontal-relative:margin;mso-position-vertical:center;mso-position-vertical-relative:margin" o:allowincell="f">
          <v:imagedata r:id="rId3" o:title="62798" gain="19661f" blacklevel="22938f"/>
          <w10:wrap anchorx="margin" anchory="margin"/>
        </v:shape>
      </w:pict>
    </w:r>
    <w:r w:rsidR="00841C10" w:rsidRPr="003F5BC7">
      <w:rPr>
        <w:rFonts w:ascii="Century Gothic" w:hAnsi="Century Gothic" w:cs="Calibri"/>
        <w:b/>
        <w:bCs/>
        <w:color w:val="002060"/>
        <w:sz w:val="18"/>
        <w:szCs w:val="18"/>
      </w:rPr>
      <w:t>Готовые</w:t>
    </w:r>
    <w:r w:rsidR="00841C10" w:rsidRPr="003F5BC7">
      <w:rPr>
        <w:rFonts w:ascii="Century Gothic" w:hAnsi="Century Gothic" w:cs="Leelawadee"/>
        <w:b/>
        <w:bCs/>
        <w:color w:val="002060"/>
        <w:sz w:val="18"/>
        <w:szCs w:val="18"/>
      </w:rPr>
      <w:t xml:space="preserve"> </w:t>
    </w:r>
    <w:r w:rsidR="00841C10" w:rsidRPr="003F5BC7">
      <w:rPr>
        <w:rFonts w:ascii="Century Gothic" w:hAnsi="Century Gothic" w:cs="Calibri"/>
        <w:b/>
        <w:bCs/>
        <w:color w:val="002060"/>
        <w:sz w:val="18"/>
        <w:szCs w:val="18"/>
      </w:rPr>
      <w:t>решения</w:t>
    </w:r>
    <w:r w:rsidR="00841C10" w:rsidRPr="003F5BC7">
      <w:rPr>
        <w:rFonts w:ascii="Century Gothic" w:hAnsi="Century Gothic" w:cs="Leelawadee"/>
        <w:b/>
        <w:bCs/>
        <w:color w:val="002060"/>
        <w:sz w:val="18"/>
        <w:szCs w:val="18"/>
      </w:rPr>
      <w:t xml:space="preserve"> </w:t>
    </w:r>
    <w:r w:rsidR="00841C10" w:rsidRPr="003F5BC7">
      <w:rPr>
        <w:rFonts w:ascii="Century Gothic" w:hAnsi="Century Gothic" w:cs="Calibri"/>
        <w:b/>
        <w:bCs/>
        <w:color w:val="002060"/>
        <w:sz w:val="18"/>
        <w:szCs w:val="18"/>
      </w:rPr>
      <w:t>комплектаций</w:t>
    </w:r>
    <w:r w:rsidR="00841C10" w:rsidRPr="003F5BC7">
      <w:rPr>
        <w:rFonts w:ascii="Century Gothic" w:hAnsi="Century Gothic" w:cs="Leelawadee"/>
        <w:b/>
        <w:bCs/>
        <w:color w:val="002060"/>
        <w:sz w:val="18"/>
        <w:szCs w:val="18"/>
      </w:rPr>
      <w:t xml:space="preserve"> </w:t>
    </w:r>
    <w:r w:rsidR="00841C10" w:rsidRPr="003F5BC7">
      <w:rPr>
        <w:rFonts w:ascii="Century Gothic" w:hAnsi="Century Gothic" w:cs="Calibri"/>
        <w:b/>
        <w:bCs/>
        <w:color w:val="002060"/>
        <w:sz w:val="18"/>
        <w:szCs w:val="18"/>
      </w:rPr>
      <w:t>медицинских</w:t>
    </w:r>
    <w:r w:rsidR="00841C10" w:rsidRPr="003F5BC7">
      <w:rPr>
        <w:rFonts w:ascii="Century Gothic" w:hAnsi="Century Gothic" w:cs="Leelawadee"/>
        <w:b/>
        <w:bCs/>
        <w:color w:val="002060"/>
        <w:sz w:val="18"/>
        <w:szCs w:val="18"/>
      </w:rPr>
      <w:t xml:space="preserve"> </w:t>
    </w:r>
    <w:r w:rsidR="00841C10" w:rsidRPr="003F5BC7">
      <w:rPr>
        <w:rFonts w:ascii="Century Gothic" w:hAnsi="Century Gothic" w:cs="Calibri"/>
        <w:b/>
        <w:bCs/>
        <w:color w:val="002060"/>
        <w:sz w:val="18"/>
        <w:szCs w:val="18"/>
      </w:rPr>
      <w:t>кабинетов</w:t>
    </w:r>
    <w:r w:rsidR="00841C10" w:rsidRPr="003F5BC7">
      <w:rPr>
        <w:rFonts w:ascii="Century Gothic" w:hAnsi="Century Gothic" w:cs="Leelawadee"/>
        <w:b/>
        <w:bCs/>
        <w:color w:val="002060"/>
        <w:sz w:val="18"/>
        <w:szCs w:val="18"/>
      </w:rPr>
      <w:t xml:space="preserve"> </w:t>
    </w:r>
    <w:r w:rsidR="00841C10" w:rsidRPr="003F5BC7">
      <w:rPr>
        <w:rFonts w:ascii="Century Gothic" w:hAnsi="Century Gothic" w:cs="Calibri"/>
        <w:b/>
        <w:bCs/>
        <w:color w:val="002060"/>
        <w:sz w:val="18"/>
        <w:szCs w:val="18"/>
      </w:rPr>
      <w:t>для</w:t>
    </w:r>
    <w:r w:rsidR="00841C10" w:rsidRPr="003F5BC7">
      <w:rPr>
        <w:rFonts w:ascii="Century Gothic" w:hAnsi="Century Gothic" w:cs="Leelawadee"/>
        <w:b/>
        <w:bCs/>
        <w:color w:val="002060"/>
        <w:sz w:val="18"/>
        <w:szCs w:val="18"/>
      </w:rPr>
      <w:t xml:space="preserve"> </w:t>
    </w:r>
    <w:r w:rsidR="00841C10" w:rsidRPr="003F5BC7">
      <w:rPr>
        <w:rFonts w:ascii="Century Gothic" w:hAnsi="Century Gothic" w:cs="Calibri"/>
        <w:b/>
        <w:bCs/>
        <w:color w:val="002060"/>
        <w:sz w:val="18"/>
        <w:szCs w:val="18"/>
      </w:rPr>
      <w:t>получения</w:t>
    </w:r>
    <w:r w:rsidR="00841C10" w:rsidRPr="003F5BC7">
      <w:rPr>
        <w:rFonts w:ascii="Century Gothic" w:hAnsi="Century Gothic" w:cs="Leelawadee"/>
        <w:b/>
        <w:bCs/>
        <w:color w:val="002060"/>
        <w:sz w:val="18"/>
        <w:szCs w:val="18"/>
      </w:rPr>
      <w:t xml:space="preserve"> </w:t>
    </w:r>
    <w:r w:rsidR="00841C10" w:rsidRPr="003F5BC7">
      <w:rPr>
        <w:rFonts w:ascii="Century Gothic" w:hAnsi="Century Gothic" w:cs="Calibri"/>
        <w:b/>
        <w:bCs/>
        <w:color w:val="002060"/>
        <w:sz w:val="18"/>
        <w:szCs w:val="18"/>
      </w:rPr>
      <w:t>лицензии</w:t>
    </w:r>
  </w:p>
  <w:p w14:paraId="2CC2B85E" w14:textId="77777777" w:rsidR="009F7FB4" w:rsidRPr="003F5BC7" w:rsidRDefault="009F7FB4" w:rsidP="00AB31A4">
    <w:pPr>
      <w:spacing w:after="0" w:line="240" w:lineRule="auto"/>
      <w:jc w:val="center"/>
      <w:rPr>
        <w:rFonts w:ascii="Leelawadee" w:hAnsi="Leelawadee" w:cs="Leelawade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7E450" w14:textId="77777777" w:rsidR="00B44C72" w:rsidRDefault="00353AC6">
    <w:pPr>
      <w:pStyle w:val="a5"/>
    </w:pPr>
    <w:r>
      <w:rPr>
        <w:noProof/>
      </w:rPr>
      <w:pict w14:anchorId="5F7237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21812" o:spid="_x0000_s1025" type="#_x0000_t75" style="position:absolute;margin-left:0;margin-top:0;width:750.25pt;height:1200pt;z-index:-251658240;mso-position-horizontal:center;mso-position-horizontal-relative:margin;mso-position-vertical:center;mso-position-vertical-relative:margin" o:allowincell="f">
          <v:imagedata r:id="rId1" o:title="6279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F51E3C"/>
    <w:multiLevelType w:val="multilevel"/>
    <w:tmpl w:val="4CF51E3C"/>
    <w:lvl w:ilvl="0">
      <w:start w:val="1"/>
      <w:numFmt w:val="bullet"/>
      <w:lvlText w:val="–"/>
      <w:lvlJc w:val="left"/>
      <w:pPr>
        <w:ind w:left="1440" w:hanging="360"/>
      </w:pPr>
      <w:rPr>
        <w:rFonts w:ascii="Calibri" w:hAnsi="Calibri" w:hint="default"/>
      </w:rPr>
    </w:lvl>
    <w:lvl w:ilvl="1">
      <w:start w:val="1"/>
      <w:numFmt w:val="decimal"/>
      <w:lvlText w:val="%2."/>
      <w:lvlJc w:val="left"/>
      <w:pPr>
        <w:tabs>
          <w:tab w:val="left" w:pos="2160"/>
        </w:tabs>
        <w:ind w:left="2160" w:hanging="360"/>
      </w:pPr>
      <w:rPr>
        <w:rFonts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7F8"/>
    <w:rsid w:val="000210D9"/>
    <w:rsid w:val="00092AB6"/>
    <w:rsid w:val="000B7F04"/>
    <w:rsid w:val="000E3362"/>
    <w:rsid w:val="000E3E21"/>
    <w:rsid w:val="000F4A83"/>
    <w:rsid w:val="00132E9B"/>
    <w:rsid w:val="00140388"/>
    <w:rsid w:val="00176BBE"/>
    <w:rsid w:val="001D49B7"/>
    <w:rsid w:val="001E6CEF"/>
    <w:rsid w:val="001F1730"/>
    <w:rsid w:val="00231C7A"/>
    <w:rsid w:val="0024328A"/>
    <w:rsid w:val="0024412C"/>
    <w:rsid w:val="00266AAB"/>
    <w:rsid w:val="002858DC"/>
    <w:rsid w:val="002907F7"/>
    <w:rsid w:val="00292197"/>
    <w:rsid w:val="00293693"/>
    <w:rsid w:val="002E5D4B"/>
    <w:rsid w:val="002F7B94"/>
    <w:rsid w:val="00353AC6"/>
    <w:rsid w:val="003F54FB"/>
    <w:rsid w:val="003F5BC7"/>
    <w:rsid w:val="0040162A"/>
    <w:rsid w:val="004607F8"/>
    <w:rsid w:val="004920DE"/>
    <w:rsid w:val="004C718F"/>
    <w:rsid w:val="004D1D36"/>
    <w:rsid w:val="00577C9D"/>
    <w:rsid w:val="005D5F56"/>
    <w:rsid w:val="006274AB"/>
    <w:rsid w:val="00633564"/>
    <w:rsid w:val="00651247"/>
    <w:rsid w:val="006602D0"/>
    <w:rsid w:val="006A5FB3"/>
    <w:rsid w:val="006E3542"/>
    <w:rsid w:val="007F0C3E"/>
    <w:rsid w:val="007F4F46"/>
    <w:rsid w:val="00801014"/>
    <w:rsid w:val="00841C10"/>
    <w:rsid w:val="00876F1E"/>
    <w:rsid w:val="00892AF3"/>
    <w:rsid w:val="009749F7"/>
    <w:rsid w:val="00987671"/>
    <w:rsid w:val="00991991"/>
    <w:rsid w:val="009C1327"/>
    <w:rsid w:val="009F01B2"/>
    <w:rsid w:val="009F7FB4"/>
    <w:rsid w:val="00A05E8E"/>
    <w:rsid w:val="00A14234"/>
    <w:rsid w:val="00A435FA"/>
    <w:rsid w:val="00A43F22"/>
    <w:rsid w:val="00A46834"/>
    <w:rsid w:val="00A5620E"/>
    <w:rsid w:val="00A66787"/>
    <w:rsid w:val="00A95FBD"/>
    <w:rsid w:val="00AB31A4"/>
    <w:rsid w:val="00AD7E90"/>
    <w:rsid w:val="00AE1BB8"/>
    <w:rsid w:val="00B002B7"/>
    <w:rsid w:val="00B04592"/>
    <w:rsid w:val="00B44C72"/>
    <w:rsid w:val="00B77F5E"/>
    <w:rsid w:val="00B91293"/>
    <w:rsid w:val="00BA5A3B"/>
    <w:rsid w:val="00C713BF"/>
    <w:rsid w:val="00C7657A"/>
    <w:rsid w:val="00C9586F"/>
    <w:rsid w:val="00CF13BF"/>
    <w:rsid w:val="00D8530C"/>
    <w:rsid w:val="00DF3FB2"/>
    <w:rsid w:val="00E246FF"/>
    <w:rsid w:val="00E34B1E"/>
    <w:rsid w:val="00E43C4E"/>
    <w:rsid w:val="00F53E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C586B7"/>
  <w15:chartTrackingRefBased/>
  <w15:docId w15:val="{1E321A1C-A97F-42FE-8362-979CBB4F3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4607F8"/>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14234"/>
    <w:rPr>
      <w:color w:val="0000FF"/>
      <w:u w:val="single"/>
    </w:rPr>
  </w:style>
  <w:style w:type="paragraph" w:styleId="a4">
    <w:name w:val="Normal (Web)"/>
    <w:basedOn w:val="a"/>
    <w:uiPriority w:val="99"/>
    <w:unhideWhenUsed/>
    <w:rsid w:val="00A14234"/>
    <w:pPr>
      <w:spacing w:before="100" w:beforeAutospacing="1" w:after="100" w:afterAutospacing="1" w:line="240" w:lineRule="auto"/>
    </w:pPr>
    <w:rPr>
      <w:rFonts w:ascii="Times New Roman" w:hAnsi="Times New Roman" w:cs="Times New Roman"/>
      <w:sz w:val="24"/>
      <w:szCs w:val="24"/>
      <w:lang w:eastAsia="ru-RU"/>
    </w:rPr>
  </w:style>
  <w:style w:type="paragraph" w:styleId="a5">
    <w:name w:val="header"/>
    <w:basedOn w:val="a"/>
    <w:link w:val="a6"/>
    <w:unhideWhenUsed/>
    <w:rsid w:val="00B91293"/>
    <w:pPr>
      <w:tabs>
        <w:tab w:val="center" w:pos="4844"/>
        <w:tab w:val="right" w:pos="9689"/>
      </w:tabs>
      <w:spacing w:after="0" w:line="240" w:lineRule="auto"/>
    </w:pPr>
  </w:style>
  <w:style w:type="character" w:customStyle="1" w:styleId="a6">
    <w:name w:val="Верхний колонтитул Знак"/>
    <w:basedOn w:val="a0"/>
    <w:link w:val="a5"/>
    <w:rsid w:val="00B91293"/>
  </w:style>
  <w:style w:type="paragraph" w:styleId="a7">
    <w:name w:val="footer"/>
    <w:basedOn w:val="a"/>
    <w:link w:val="a8"/>
    <w:uiPriority w:val="99"/>
    <w:unhideWhenUsed/>
    <w:rsid w:val="00B91293"/>
    <w:pPr>
      <w:tabs>
        <w:tab w:val="center" w:pos="4844"/>
        <w:tab w:val="right" w:pos="9689"/>
      </w:tabs>
      <w:spacing w:after="0" w:line="240" w:lineRule="auto"/>
    </w:pPr>
  </w:style>
  <w:style w:type="character" w:customStyle="1" w:styleId="a8">
    <w:name w:val="Нижний колонтитул Знак"/>
    <w:basedOn w:val="a0"/>
    <w:link w:val="a7"/>
    <w:uiPriority w:val="99"/>
    <w:rsid w:val="00B91293"/>
  </w:style>
  <w:style w:type="table" w:styleId="a9">
    <w:name w:val="Table Grid"/>
    <w:basedOn w:val="a1"/>
    <w:rsid w:val="00B91293"/>
    <w:pPr>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B77F5E"/>
    <w:rPr>
      <w:color w:val="954F72" w:themeColor="followedHyperlink"/>
      <w:u w:val="single"/>
    </w:rPr>
  </w:style>
  <w:style w:type="character" w:styleId="ab">
    <w:name w:val="Unresolved Mention"/>
    <w:basedOn w:val="a0"/>
    <w:uiPriority w:val="99"/>
    <w:semiHidden/>
    <w:unhideWhenUsed/>
    <w:rsid w:val="00D8530C"/>
    <w:rPr>
      <w:color w:val="808080"/>
      <w:shd w:val="clear" w:color="auto" w:fill="E6E6E6"/>
    </w:rPr>
  </w:style>
  <w:style w:type="character" w:customStyle="1" w:styleId="20">
    <w:name w:val="Заголовок 2 Знак"/>
    <w:basedOn w:val="a0"/>
    <w:link w:val="2"/>
    <w:uiPriority w:val="9"/>
    <w:semiHidden/>
    <w:qFormat/>
    <w:rsid w:val="004607F8"/>
    <w:rPr>
      <w:rFonts w:asciiTheme="majorHAnsi" w:eastAsiaTheme="majorEastAsia" w:hAnsiTheme="majorHAnsi" w:cstheme="majorBidi"/>
      <w:color w:val="2E74B5" w:themeColor="accent1" w:themeShade="BF"/>
      <w:sz w:val="26"/>
      <w:szCs w:val="26"/>
    </w:rPr>
  </w:style>
  <w:style w:type="paragraph" w:styleId="ac">
    <w:name w:val="Body Text"/>
    <w:link w:val="1"/>
    <w:qFormat/>
    <w:rsid w:val="004607F8"/>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d">
    <w:name w:val="Основной текст Знак"/>
    <w:basedOn w:val="a0"/>
    <w:uiPriority w:val="99"/>
    <w:semiHidden/>
    <w:rsid w:val="004607F8"/>
  </w:style>
  <w:style w:type="character" w:customStyle="1" w:styleId="1">
    <w:name w:val="Основной текст Знак1"/>
    <w:link w:val="ac"/>
    <w:rsid w:val="004607F8"/>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info@ambimed.ru"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vchik\Desktop\&#1050;&#1055;%20&#1064;&#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7C229-4E24-4B8D-84EE-712828D57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КП Шаблон.dotx</Template>
  <TotalTime>5</TotalTime>
  <Pages>5</Pages>
  <Words>1998</Words>
  <Characters>11390</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Sevchik</dc:creator>
  <cp:keywords/>
  <dc:description/>
  <cp:lastModifiedBy>Сева Азбукин</cp:lastModifiedBy>
  <cp:revision>1</cp:revision>
  <cp:lastPrinted>2022-05-24T11:40:00Z</cp:lastPrinted>
  <dcterms:created xsi:type="dcterms:W3CDTF">2026-03-12T12:46:00Z</dcterms:created>
  <dcterms:modified xsi:type="dcterms:W3CDTF">2026-03-12T12:51:00Z</dcterms:modified>
</cp:coreProperties>
</file>